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BC2" w:rsidRPr="000257D2" w:rsidRDefault="0061144C" w:rsidP="007E2BC2">
      <w:pPr>
        <w:pStyle w:val="Title"/>
        <w:jc w:val="right"/>
        <w:rPr>
          <w:rFonts w:ascii="Cambria" w:hAnsi="Cambria"/>
          <w:color w:val="1F497D" w:themeColor="text2"/>
          <w:sz w:val="24"/>
          <w:szCs w:val="24"/>
        </w:rPr>
      </w:pPr>
      <w:bookmarkStart w:id="0" w:name="_GoBack"/>
      <w:bookmarkEnd w:id="0"/>
      <w:r w:rsidRPr="000257D2">
        <w:rPr>
          <w:rFonts w:ascii="Cambria" w:hAnsi="Cambria"/>
          <w:color w:val="1F497D" w:themeColor="text2"/>
          <w:sz w:val="24"/>
          <w:szCs w:val="24"/>
        </w:rPr>
        <w:t>FTGS Executive Nomination Form 2018</w:t>
      </w:r>
    </w:p>
    <w:p w:rsidR="00816FB9" w:rsidRPr="000257D2" w:rsidRDefault="0061144C">
      <w:pPr>
        <w:pStyle w:val="Heading1"/>
        <w:rPr>
          <w:rFonts w:ascii="Cambria" w:hAnsi="Cambria"/>
        </w:rPr>
      </w:pPr>
      <w:r w:rsidRPr="000257D2">
        <w:rPr>
          <w:rFonts w:ascii="Cambria" w:hAnsi="Cambria"/>
        </w:rPr>
        <w:t>Nomination Guidelines</w:t>
      </w:r>
    </w:p>
    <w:p w:rsidR="000257D2" w:rsidRPr="000257D2" w:rsidRDefault="0061144C" w:rsidP="000257D2">
      <w:pPr>
        <w:pStyle w:val="ListNumber"/>
        <w:numPr>
          <w:ilvl w:val="0"/>
          <w:numId w:val="11"/>
        </w:numPr>
        <w:spacing w:after="0"/>
        <w:rPr>
          <w:rFonts w:ascii="Cambria" w:hAnsi="Cambria"/>
          <w:sz w:val="24"/>
          <w:szCs w:val="24"/>
        </w:rPr>
      </w:pPr>
      <w:r w:rsidRPr="000257D2">
        <w:rPr>
          <w:rFonts w:ascii="Cambria" w:hAnsi="Cambria"/>
          <w:sz w:val="24"/>
          <w:szCs w:val="24"/>
        </w:rPr>
        <w:t xml:space="preserve">Each nomination requires one lead nominator &amp; two “seconders” </w:t>
      </w:r>
    </w:p>
    <w:p w:rsidR="0061144C" w:rsidRPr="000257D2" w:rsidRDefault="0061144C" w:rsidP="000257D2">
      <w:pPr>
        <w:pStyle w:val="ListNumber"/>
        <w:numPr>
          <w:ilvl w:val="0"/>
          <w:numId w:val="11"/>
        </w:numPr>
        <w:spacing w:after="0"/>
        <w:rPr>
          <w:rFonts w:ascii="Cambria" w:hAnsi="Cambria"/>
          <w:sz w:val="24"/>
          <w:szCs w:val="24"/>
        </w:rPr>
      </w:pPr>
      <w:r w:rsidRPr="000257D2">
        <w:rPr>
          <w:rFonts w:ascii="Cambria" w:hAnsi="Cambria"/>
          <w:sz w:val="24"/>
          <w:szCs w:val="24"/>
        </w:rPr>
        <w:t xml:space="preserve">Self-nominations will be accepted, but please provide names of seconders if possible </w:t>
      </w:r>
    </w:p>
    <w:p w:rsidR="0061144C" w:rsidRPr="000257D2" w:rsidRDefault="0061144C" w:rsidP="000257D2">
      <w:pPr>
        <w:pStyle w:val="ListParagraph"/>
        <w:numPr>
          <w:ilvl w:val="0"/>
          <w:numId w:val="11"/>
        </w:numPr>
        <w:rPr>
          <w:rFonts w:ascii="Cambria" w:hAnsi="Cambria"/>
          <w:sz w:val="24"/>
          <w:szCs w:val="24"/>
        </w:rPr>
      </w:pPr>
      <w:r w:rsidRPr="000257D2">
        <w:rPr>
          <w:rFonts w:ascii="Cambria" w:hAnsi="Cambria"/>
          <w:sz w:val="24"/>
          <w:szCs w:val="24"/>
        </w:rPr>
        <w:t>Nominees must be paying FTGS members</w:t>
      </w:r>
    </w:p>
    <w:p w:rsidR="0061144C" w:rsidRDefault="0061144C" w:rsidP="000257D2">
      <w:pPr>
        <w:pStyle w:val="ListParagraph"/>
        <w:numPr>
          <w:ilvl w:val="0"/>
          <w:numId w:val="11"/>
        </w:numPr>
        <w:rPr>
          <w:rFonts w:ascii="Cambria" w:hAnsi="Cambria"/>
          <w:sz w:val="24"/>
          <w:szCs w:val="24"/>
        </w:rPr>
      </w:pPr>
      <w:r w:rsidRPr="00A907BD">
        <w:rPr>
          <w:rFonts w:ascii="Cambria" w:hAnsi="Cambria"/>
          <w:b/>
          <w:sz w:val="24"/>
          <w:szCs w:val="24"/>
        </w:rPr>
        <w:t>EITHER</w:t>
      </w:r>
      <w:r w:rsidRPr="000257D2">
        <w:rPr>
          <w:rFonts w:ascii="Cambria" w:hAnsi="Cambria"/>
          <w:sz w:val="24"/>
          <w:szCs w:val="24"/>
        </w:rPr>
        <w:t xml:space="preserve"> the </w:t>
      </w:r>
      <w:r w:rsidR="000257D2">
        <w:rPr>
          <w:rFonts w:ascii="Cambria" w:hAnsi="Cambria"/>
          <w:sz w:val="24"/>
          <w:szCs w:val="24"/>
        </w:rPr>
        <w:t xml:space="preserve">lead </w:t>
      </w:r>
      <w:r w:rsidRPr="000257D2">
        <w:rPr>
          <w:rFonts w:ascii="Cambria" w:hAnsi="Cambria"/>
          <w:sz w:val="24"/>
          <w:szCs w:val="24"/>
        </w:rPr>
        <w:t xml:space="preserve">nominator </w:t>
      </w:r>
      <w:r w:rsidRPr="00A907BD">
        <w:rPr>
          <w:rFonts w:ascii="Cambria" w:hAnsi="Cambria"/>
          <w:b/>
          <w:sz w:val="24"/>
          <w:szCs w:val="24"/>
        </w:rPr>
        <w:t>OR</w:t>
      </w:r>
      <w:r w:rsidRPr="000257D2">
        <w:rPr>
          <w:rFonts w:ascii="Cambria" w:hAnsi="Cambria"/>
          <w:sz w:val="24"/>
          <w:szCs w:val="24"/>
        </w:rPr>
        <w:t xml:space="preserve"> the nominee </w:t>
      </w:r>
      <w:r w:rsidR="000257D2">
        <w:rPr>
          <w:rFonts w:ascii="Cambria" w:hAnsi="Cambria"/>
          <w:sz w:val="24"/>
          <w:szCs w:val="24"/>
        </w:rPr>
        <w:t>may</w:t>
      </w:r>
      <w:r w:rsidRPr="000257D2">
        <w:rPr>
          <w:rFonts w:ascii="Cambria" w:hAnsi="Cambria"/>
          <w:sz w:val="24"/>
          <w:szCs w:val="24"/>
        </w:rPr>
        <w:t xml:space="preserve"> </w:t>
      </w:r>
      <w:r w:rsidR="000B52C7">
        <w:rPr>
          <w:rFonts w:ascii="Cambria" w:hAnsi="Cambria"/>
          <w:sz w:val="24"/>
          <w:szCs w:val="24"/>
        </w:rPr>
        <w:t>complete and submit</w:t>
      </w:r>
      <w:r w:rsidR="00F97E66">
        <w:rPr>
          <w:rFonts w:ascii="Cambria" w:hAnsi="Cambria"/>
          <w:sz w:val="24"/>
          <w:szCs w:val="24"/>
        </w:rPr>
        <w:t xml:space="preserve"> this form</w:t>
      </w:r>
    </w:p>
    <w:p w:rsidR="00F97E66" w:rsidRDefault="000257D2" w:rsidP="0006599A">
      <w:pPr>
        <w:pStyle w:val="ListParagraph"/>
        <w:numPr>
          <w:ilvl w:val="0"/>
          <w:numId w:val="1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Submit </w:t>
      </w:r>
      <w:r w:rsidR="00F97E66">
        <w:rPr>
          <w:rFonts w:ascii="Cambria" w:hAnsi="Cambria"/>
          <w:sz w:val="24"/>
          <w:szCs w:val="24"/>
        </w:rPr>
        <w:t>ONE form for each nomination</w:t>
      </w:r>
      <w:r w:rsidR="000B52C7">
        <w:rPr>
          <w:rFonts w:ascii="Cambria" w:hAnsi="Cambria"/>
          <w:sz w:val="24"/>
          <w:szCs w:val="24"/>
        </w:rPr>
        <w:t>,</w:t>
      </w:r>
      <w:r w:rsidR="00F97E6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by email</w:t>
      </w:r>
      <w:r w:rsidR="000B52C7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to the chair of the nomination committee, </w:t>
      </w:r>
      <w:hyperlink r:id="rId8" w:history="1">
        <w:r w:rsidRPr="004A3DDA">
          <w:rPr>
            <w:rStyle w:val="Hyperlink"/>
            <w:rFonts w:ascii="Cambria" w:hAnsi="Cambria"/>
            <w:sz w:val="24"/>
            <w:szCs w:val="24"/>
          </w:rPr>
          <w:t>Catherine.eschle@strath.ac.uk</w:t>
        </w:r>
      </w:hyperlink>
    </w:p>
    <w:p w:rsidR="001F70F5" w:rsidRPr="00A907BD" w:rsidRDefault="00F97E66" w:rsidP="00A907BD">
      <w:pPr>
        <w:pStyle w:val="ListParagraph"/>
        <w:numPr>
          <w:ilvl w:val="0"/>
          <w:numId w:val="1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The </w:t>
      </w:r>
      <w:r w:rsidR="000257D2">
        <w:rPr>
          <w:rFonts w:ascii="Cambria" w:hAnsi="Cambria"/>
          <w:sz w:val="24"/>
          <w:szCs w:val="24"/>
        </w:rPr>
        <w:t xml:space="preserve">deadline </w:t>
      </w:r>
      <w:r>
        <w:rPr>
          <w:rFonts w:ascii="Cambria" w:hAnsi="Cambria"/>
          <w:sz w:val="24"/>
          <w:szCs w:val="24"/>
        </w:rPr>
        <w:t>for nominations is</w:t>
      </w:r>
      <w:r w:rsidR="000257D2">
        <w:rPr>
          <w:rFonts w:ascii="Cambria" w:hAnsi="Cambria"/>
          <w:sz w:val="24"/>
          <w:szCs w:val="24"/>
        </w:rPr>
        <w:t xml:space="preserve"> </w:t>
      </w:r>
      <w:r w:rsidR="000257D2" w:rsidRPr="000257D2">
        <w:rPr>
          <w:rFonts w:ascii="Cambria" w:hAnsi="Cambria"/>
          <w:b/>
          <w:sz w:val="24"/>
          <w:szCs w:val="24"/>
        </w:rPr>
        <w:t>28 February 2018</w:t>
      </w: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  <w:tblCaption w:val="Content table"/>
      </w:tblPr>
      <w:tblGrid>
        <w:gridCol w:w="2217"/>
        <w:gridCol w:w="1327"/>
        <w:gridCol w:w="567"/>
        <w:gridCol w:w="1276"/>
        <w:gridCol w:w="567"/>
        <w:gridCol w:w="1559"/>
        <w:gridCol w:w="567"/>
        <w:gridCol w:w="1701"/>
        <w:gridCol w:w="299"/>
      </w:tblGrid>
      <w:tr w:rsidR="001F70F5" w:rsidRPr="000257D2" w:rsidTr="001F70F5">
        <w:trPr>
          <w:trHeight w:val="34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:rsidR="001F70F5" w:rsidRDefault="00F97E66" w:rsidP="00790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WHICH POSITION</w:t>
            </w:r>
            <w:r w:rsidR="001F70F5">
              <w:rPr>
                <w:rFonts w:ascii="Cambria" w:hAnsi="Cambria"/>
                <w:sz w:val="24"/>
                <w:szCs w:val="24"/>
              </w:rPr>
              <w:t>?</w:t>
            </w:r>
          </w:p>
          <w:p w:rsidR="001F70F5" w:rsidRPr="0079063A" w:rsidRDefault="001F70F5" w:rsidP="0079063A">
            <w:pPr>
              <w:rPr>
                <w:rFonts w:ascii="Cambria" w:hAnsi="Cambria"/>
                <w:i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(</w:t>
            </w:r>
            <w:r>
              <w:rPr>
                <w:rFonts w:ascii="Cambria" w:hAnsi="Cambria"/>
                <w:i/>
                <w:sz w:val="24"/>
                <w:szCs w:val="24"/>
              </w:rPr>
              <w:t xml:space="preserve">please mark </w:t>
            </w:r>
            <w:r w:rsidR="0079063A">
              <w:rPr>
                <w:rFonts w:ascii="Cambria" w:hAnsi="Cambria"/>
                <w:i/>
                <w:sz w:val="24"/>
                <w:szCs w:val="24"/>
              </w:rPr>
              <w:t>ONE)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:rsidR="001F70F5" w:rsidRPr="001F70F5" w:rsidRDefault="001F70F5" w:rsidP="0079063A">
            <w:pPr>
              <w:rPr>
                <w:rFonts w:ascii="Cambria" w:hAnsi="Cambria"/>
                <w:color w:val="1F497D" w:themeColor="text2"/>
                <w:sz w:val="18"/>
                <w:szCs w:val="18"/>
              </w:rPr>
            </w:pPr>
            <w:r w:rsidRPr="001F70F5">
              <w:rPr>
                <w:rFonts w:ascii="Cambria" w:hAnsi="Cambria"/>
                <w:color w:val="1F497D" w:themeColor="text2"/>
                <w:sz w:val="18"/>
                <w:szCs w:val="18"/>
              </w:rPr>
              <w:t>Program chair</w:t>
            </w:r>
          </w:p>
        </w:tc>
        <w:sdt>
          <w:sdtPr>
            <w:rPr>
              <w:rFonts w:ascii="Cambria" w:hAnsi="Cambria"/>
              <w:sz w:val="18"/>
              <w:szCs w:val="18"/>
            </w:rPr>
            <w:id w:val="-847184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1F70F5" w:rsidRPr="001F70F5" w:rsidRDefault="00F97E66" w:rsidP="0079063A">
                <w:pPr>
                  <w:rPr>
                    <w:rFonts w:ascii="Cambria" w:hAnsi="Cambria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1F70F5" w:rsidRPr="001F70F5" w:rsidRDefault="001F70F5" w:rsidP="0079063A">
            <w:pPr>
              <w:rPr>
                <w:rFonts w:ascii="Cambria" w:hAnsi="Cambria"/>
                <w:color w:val="1F497D" w:themeColor="text2"/>
                <w:sz w:val="18"/>
                <w:szCs w:val="18"/>
              </w:rPr>
            </w:pPr>
            <w:r w:rsidRPr="001F70F5">
              <w:rPr>
                <w:rFonts w:ascii="Cambria" w:hAnsi="Cambria"/>
                <w:color w:val="1F497D" w:themeColor="text2"/>
                <w:sz w:val="18"/>
                <w:szCs w:val="18"/>
              </w:rPr>
              <w:t>Section Chair</w:t>
            </w:r>
          </w:p>
        </w:tc>
        <w:sdt>
          <w:sdtPr>
            <w:rPr>
              <w:rFonts w:ascii="Cambria" w:hAnsi="Cambria"/>
              <w:sz w:val="18"/>
              <w:szCs w:val="18"/>
            </w:rPr>
            <w:id w:val="224269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1F70F5" w:rsidRPr="001F70F5" w:rsidRDefault="001F70F5" w:rsidP="0079063A">
                <w:pPr>
                  <w:rPr>
                    <w:rFonts w:ascii="Cambria" w:hAnsi="Cambria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F70F5" w:rsidRPr="001F70F5" w:rsidRDefault="001F70F5" w:rsidP="0079063A">
            <w:pPr>
              <w:rPr>
                <w:rFonts w:ascii="Cambria" w:hAnsi="Cambria"/>
                <w:sz w:val="18"/>
                <w:szCs w:val="18"/>
              </w:rPr>
            </w:pPr>
            <w:r w:rsidRPr="001F70F5">
              <w:rPr>
                <w:rFonts w:ascii="Cambria" w:hAnsi="Cambria"/>
                <w:color w:val="1F497D" w:themeColor="text2"/>
                <w:sz w:val="18"/>
                <w:szCs w:val="18"/>
              </w:rPr>
              <w:t>Member at Large</w:t>
            </w:r>
          </w:p>
        </w:tc>
        <w:sdt>
          <w:sdtPr>
            <w:rPr>
              <w:rFonts w:ascii="Cambria" w:hAnsi="Cambria"/>
              <w:sz w:val="18"/>
              <w:szCs w:val="18"/>
            </w:rPr>
            <w:id w:val="-1285504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1F70F5" w:rsidRPr="001F70F5" w:rsidRDefault="001F70F5" w:rsidP="0079063A">
                <w:pPr>
                  <w:rPr>
                    <w:rFonts w:ascii="Cambria" w:hAnsi="Cambria"/>
                    <w:sz w:val="18"/>
                    <w:szCs w:val="18"/>
                  </w:rPr>
                </w:pPr>
                <w:r w:rsidRPr="001F70F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F70F5" w:rsidRPr="001F70F5" w:rsidRDefault="001F70F5" w:rsidP="0079063A">
            <w:pPr>
              <w:rPr>
                <w:rFonts w:ascii="Cambria" w:hAnsi="Cambria"/>
                <w:color w:val="1F497D" w:themeColor="text2"/>
                <w:sz w:val="18"/>
                <w:szCs w:val="18"/>
              </w:rPr>
            </w:pPr>
            <w:r w:rsidRPr="001F70F5">
              <w:rPr>
                <w:rFonts w:ascii="Cambria" w:hAnsi="Cambria"/>
                <w:color w:val="1F497D" w:themeColor="text2"/>
                <w:sz w:val="18"/>
                <w:szCs w:val="18"/>
              </w:rPr>
              <w:t>Graduate Member</w:t>
            </w:r>
          </w:p>
        </w:tc>
        <w:sdt>
          <w:sdtPr>
            <w:rPr>
              <w:rFonts w:ascii="Cambria" w:hAnsi="Cambria"/>
              <w:sz w:val="18"/>
              <w:szCs w:val="18"/>
            </w:rPr>
            <w:id w:val="730283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:rsidR="001F70F5" w:rsidRPr="001F70F5" w:rsidRDefault="001F70F5" w:rsidP="0079063A">
                <w:pPr>
                  <w:rPr>
                    <w:rFonts w:ascii="Cambria" w:hAnsi="Cambria"/>
                    <w:sz w:val="18"/>
                    <w:szCs w:val="18"/>
                  </w:rPr>
                </w:pPr>
                <w:r w:rsidRPr="001F70F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</w:tr>
    </w:tbl>
    <w:p w:rsidR="0079063A" w:rsidRPr="000257D2" w:rsidRDefault="001F70F5" w:rsidP="0079063A">
      <w:pPr>
        <w:pStyle w:val="Heading1"/>
        <w:rPr>
          <w:rFonts w:ascii="Cambria" w:hAnsi="Cambria"/>
        </w:rPr>
      </w:pPr>
      <w:r>
        <w:rPr>
          <w:rFonts w:ascii="Cambria" w:hAnsi="Cambria"/>
        </w:rPr>
        <w:t>NOMINEE</w:t>
      </w:r>
      <w:r w:rsidRPr="000257D2">
        <w:rPr>
          <w:rFonts w:ascii="Cambria" w:hAnsi="Cambria"/>
        </w:rPr>
        <w:t xml:space="preserve"> </w:t>
      </w:r>
      <w:r>
        <w:rPr>
          <w:rFonts w:ascii="Cambria" w:hAnsi="Cambria"/>
        </w:rPr>
        <w:t>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1F70F5" w:rsidRPr="000257D2" w:rsidTr="0079063A">
        <w:tc>
          <w:tcPr>
            <w:tcW w:w="2221" w:type="dxa"/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Nominee</w:t>
            </w:r>
            <w:r w:rsidRPr="000257D2">
              <w:rPr>
                <w:rFonts w:ascii="Cambria" w:hAnsi="Cambria"/>
                <w:sz w:val="24"/>
                <w:szCs w:val="24"/>
              </w:rPr>
              <w:t xml:space="preserve">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F70F5" w:rsidRPr="000257D2" w:rsidTr="0079063A">
        <w:tc>
          <w:tcPr>
            <w:tcW w:w="2221" w:type="dxa"/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F70F5" w:rsidRPr="000257D2" w:rsidTr="0079063A">
        <w:tc>
          <w:tcPr>
            <w:tcW w:w="2221" w:type="dxa"/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F70F5" w:rsidRPr="000257D2" w:rsidTr="0079063A">
        <w:tc>
          <w:tcPr>
            <w:tcW w:w="2221" w:type="dxa"/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Address:#1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F70F5" w:rsidRPr="000257D2" w:rsidTr="0079063A">
        <w:tc>
          <w:tcPr>
            <w:tcW w:w="2221" w:type="dxa"/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F70F5" w:rsidRPr="000257D2" w:rsidTr="0079063A">
        <w:tc>
          <w:tcPr>
            <w:tcW w:w="2221" w:type="dxa"/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#3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F70F5" w:rsidRPr="000257D2" w:rsidTr="0079063A">
        <w:tc>
          <w:tcPr>
            <w:tcW w:w="2221" w:type="dxa"/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Email</w:t>
            </w:r>
            <w:r w:rsidRPr="000257D2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:rsidR="001F70F5" w:rsidRPr="000257D2" w:rsidRDefault="001F70F5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1F70F5" w:rsidRDefault="001F70F5" w:rsidP="0079063A">
      <w:pPr>
        <w:rPr>
          <w:rFonts w:ascii="Cambria" w:hAnsi="Cambria"/>
          <w:sz w:val="24"/>
          <w:szCs w:val="24"/>
        </w:rPr>
      </w:pPr>
    </w:p>
    <w:p w:rsidR="00A907BD" w:rsidRDefault="000B52C7" w:rsidP="00F97E66">
      <w:pPr>
        <w:tabs>
          <w:tab w:val="left" w:pos="2221"/>
        </w:tabs>
        <w:rPr>
          <w:rFonts w:ascii="Cambria" w:hAnsi="Cambria"/>
          <w:i/>
          <w:sz w:val="24"/>
          <w:szCs w:val="24"/>
        </w:rPr>
      </w:pPr>
      <w:r w:rsidRPr="000B52C7">
        <w:rPr>
          <w:rFonts w:ascii="Cambria" w:hAnsi="Cambria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37465</wp:posOffset>
                </wp:positionH>
                <wp:positionV relativeFrom="paragraph">
                  <wp:posOffset>316230</wp:posOffset>
                </wp:positionV>
                <wp:extent cx="6543675" cy="1985645"/>
                <wp:effectExtent l="0" t="0" r="2857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1985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10807335"/>
                              <w:placeholder>
                                <w:docPart w:val="DefaultPlaceholder_-1854013440"/>
                              </w:placeholder>
                              <w:showingPlcHdr/>
                              <w:text/>
                            </w:sdtPr>
                            <w:sdtEndPr/>
                            <w:sdtContent>
                              <w:p w:rsidR="000B52C7" w:rsidRDefault="00A907BD">
                                <w:r w:rsidRPr="004A3DDA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95pt;margin-top:24.9pt;width:515.25pt;height:156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">
                <v:textbox>
                  <w:txbxContent>
                    <w:sdt>
                      <w:sdtPr>
                        <w:id w:val="510807335"/>
                        <w:placeholder>
                          <w:docPart w:val="DefaultPlaceholder_-1854013440"/>
                        </w:placeholder>
                        <w:showingPlcHdr/>
                        <w:text/>
                      </w:sdtPr>
                      <w:sdtEndPr/>
                      <w:sdtContent>
                        <w:p w:rsidR="000B52C7" w:rsidRDefault="00A907BD">
                          <w:r w:rsidRPr="004A3DDA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4D1ACD">
        <w:rPr>
          <w:rFonts w:ascii="Cambria" w:hAnsi="Cambria"/>
          <w:sz w:val="24"/>
          <w:szCs w:val="24"/>
        </w:rPr>
        <w:t>B</w:t>
      </w:r>
      <w:r w:rsidR="00C62E4E">
        <w:rPr>
          <w:rFonts w:ascii="Cambria" w:hAnsi="Cambria"/>
          <w:sz w:val="24"/>
          <w:szCs w:val="24"/>
        </w:rPr>
        <w:t>iograph</w:t>
      </w:r>
      <w:r w:rsidR="004D1ACD">
        <w:rPr>
          <w:rFonts w:ascii="Cambria" w:hAnsi="Cambria"/>
          <w:sz w:val="24"/>
          <w:szCs w:val="24"/>
        </w:rPr>
        <w:t>ical statement for FTGS website (</w:t>
      </w:r>
      <w:r w:rsidR="004D1ACD">
        <w:rPr>
          <w:rFonts w:ascii="Cambria" w:hAnsi="Cambria"/>
          <w:i/>
          <w:sz w:val="24"/>
          <w:szCs w:val="24"/>
        </w:rPr>
        <w:t>200 words maximum)</w:t>
      </w:r>
    </w:p>
    <w:p w:rsidR="00A907BD" w:rsidRDefault="00A907BD" w:rsidP="00F97E66">
      <w:pPr>
        <w:tabs>
          <w:tab w:val="left" w:pos="2221"/>
        </w:tabs>
        <w:rPr>
          <w:rFonts w:ascii="Cambria" w:hAnsi="Cambria"/>
          <w:i/>
          <w:sz w:val="24"/>
          <w:szCs w:val="24"/>
        </w:rPr>
      </w:pPr>
    </w:p>
    <w:p w:rsidR="00A907BD" w:rsidRPr="00A907BD" w:rsidRDefault="00A907BD" w:rsidP="00F97E66">
      <w:pPr>
        <w:tabs>
          <w:tab w:val="left" w:pos="2221"/>
        </w:tabs>
        <w:rPr>
          <w:rFonts w:ascii="Cambria" w:hAnsi="Cambria"/>
          <w:i/>
          <w:sz w:val="24"/>
          <w:szCs w:val="24"/>
        </w:rPr>
      </w:pPr>
    </w:p>
    <w:p w:rsidR="00FC1C22" w:rsidRPr="000257D2" w:rsidRDefault="007E2BC2" w:rsidP="00A907BD">
      <w:pPr>
        <w:pStyle w:val="Heading1"/>
        <w:jc w:val="left"/>
        <w:rPr>
          <w:rFonts w:ascii="Cambria" w:hAnsi="Cambria"/>
        </w:rPr>
      </w:pPr>
      <w:r>
        <w:rPr>
          <w:rFonts w:ascii="Cambria" w:hAnsi="Cambria"/>
        </w:rPr>
        <w:lastRenderedPageBreak/>
        <w:t>Lead</w:t>
      </w:r>
      <w:r w:rsidR="00FC1C22" w:rsidRPr="000257D2">
        <w:rPr>
          <w:rFonts w:ascii="Cambria" w:hAnsi="Cambria"/>
        </w:rPr>
        <w:t xml:space="preserve">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FC1C22" w:rsidRPr="000257D2" w:rsidTr="0079063A">
        <w:tc>
          <w:tcPr>
            <w:tcW w:w="2221" w:type="dxa"/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F30F74" w:rsidRPr="000257D2" w:rsidRDefault="00F30F74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C1C22" w:rsidRPr="000257D2" w:rsidTr="0079063A">
        <w:tc>
          <w:tcPr>
            <w:tcW w:w="2221" w:type="dxa"/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C1C22" w:rsidRPr="000257D2" w:rsidTr="0079063A">
        <w:tc>
          <w:tcPr>
            <w:tcW w:w="2221" w:type="dxa"/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C1C22" w:rsidRPr="000257D2" w:rsidTr="0079063A">
        <w:tc>
          <w:tcPr>
            <w:tcW w:w="2221" w:type="dxa"/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Address:#1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C1C22" w:rsidRPr="000257D2" w:rsidTr="0079063A">
        <w:tc>
          <w:tcPr>
            <w:tcW w:w="2221" w:type="dxa"/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C1C22" w:rsidRPr="000257D2" w:rsidTr="0079063A">
        <w:tc>
          <w:tcPr>
            <w:tcW w:w="2221" w:type="dxa"/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#3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C1C22" w:rsidRPr="000257D2" w:rsidTr="0079063A">
        <w:tc>
          <w:tcPr>
            <w:tcW w:w="2221" w:type="dxa"/>
          </w:tcPr>
          <w:p w:rsidR="00FC1C2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Email</w:t>
            </w:r>
            <w:r w:rsidR="00FC1C22" w:rsidRPr="000257D2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:rsidR="00FC1C22" w:rsidRPr="000257D2" w:rsidRDefault="00FC1C2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C62E4E" w:rsidRPr="00A907BD" w:rsidRDefault="00C62E4E" w:rsidP="0079063A">
      <w:pPr>
        <w:tabs>
          <w:tab w:val="left" w:pos="2221"/>
        </w:tabs>
        <w:rPr>
          <w:rFonts w:ascii="Cambria" w:hAnsi="Cambria"/>
          <w:sz w:val="16"/>
          <w:szCs w:val="16"/>
        </w:rPr>
      </w:pPr>
    </w:p>
    <w:p w:rsidR="007E2BC2" w:rsidRPr="000257D2" w:rsidRDefault="007E2BC2" w:rsidP="007E2BC2">
      <w:pPr>
        <w:pStyle w:val="Heading1"/>
        <w:rPr>
          <w:rFonts w:ascii="Cambria" w:hAnsi="Cambria"/>
        </w:rPr>
      </w:pPr>
      <w:r>
        <w:rPr>
          <w:rFonts w:ascii="Cambria" w:hAnsi="Cambria"/>
        </w:rPr>
        <w:t>Second</w:t>
      </w:r>
      <w:r w:rsidRPr="000257D2">
        <w:rPr>
          <w:rFonts w:ascii="Cambria" w:hAnsi="Cambria"/>
        </w:rPr>
        <w:t xml:space="preserve">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7E2BC2" w:rsidRPr="000257D2" w:rsidTr="0079063A">
        <w:tc>
          <w:tcPr>
            <w:tcW w:w="2221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79063A">
        <w:tc>
          <w:tcPr>
            <w:tcW w:w="2221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79063A">
        <w:tc>
          <w:tcPr>
            <w:tcW w:w="2221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79063A">
        <w:tc>
          <w:tcPr>
            <w:tcW w:w="2221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Address:#1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79063A">
        <w:tc>
          <w:tcPr>
            <w:tcW w:w="2221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79063A">
        <w:tc>
          <w:tcPr>
            <w:tcW w:w="2221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#3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79063A">
        <w:tc>
          <w:tcPr>
            <w:tcW w:w="2221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Email</w:t>
            </w:r>
            <w:r w:rsidRPr="000257D2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C62E4E" w:rsidRPr="00A907BD" w:rsidRDefault="00C62E4E" w:rsidP="0079063A">
      <w:pPr>
        <w:tabs>
          <w:tab w:val="left" w:pos="2221"/>
        </w:tabs>
        <w:rPr>
          <w:rFonts w:ascii="Cambria" w:hAnsi="Cambria"/>
          <w:sz w:val="16"/>
          <w:szCs w:val="16"/>
        </w:rPr>
      </w:pPr>
    </w:p>
    <w:p w:rsidR="007E2BC2" w:rsidRPr="000257D2" w:rsidRDefault="001F70F5" w:rsidP="007E2BC2">
      <w:pPr>
        <w:pStyle w:val="Heading1"/>
        <w:rPr>
          <w:rFonts w:ascii="Cambria" w:hAnsi="Cambria"/>
        </w:rPr>
      </w:pPr>
      <w:r>
        <w:rPr>
          <w:rFonts w:ascii="Cambria" w:hAnsi="Cambria"/>
        </w:rPr>
        <w:t>T</w:t>
      </w:r>
      <w:r w:rsidR="007E2BC2">
        <w:rPr>
          <w:rFonts w:ascii="Cambria" w:hAnsi="Cambria"/>
        </w:rPr>
        <w:t xml:space="preserve">hird </w:t>
      </w:r>
      <w:r w:rsidR="007E2BC2" w:rsidRPr="000257D2">
        <w:rPr>
          <w:rFonts w:ascii="Cambria" w:hAnsi="Cambria"/>
        </w:rPr>
        <w:t>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115"/>
        <w:gridCol w:w="7965"/>
      </w:tblGrid>
      <w:tr w:rsidR="007E2BC2" w:rsidRPr="000257D2" w:rsidTr="000B52C7">
        <w:tc>
          <w:tcPr>
            <w:tcW w:w="2115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Nominator Name: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0B52C7">
        <w:tc>
          <w:tcPr>
            <w:tcW w:w="2115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University: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0B52C7">
        <w:tc>
          <w:tcPr>
            <w:tcW w:w="2115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Department: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0B52C7">
        <w:tc>
          <w:tcPr>
            <w:tcW w:w="2115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Address:#1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A34E16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0B52C7">
        <w:tc>
          <w:tcPr>
            <w:tcW w:w="2115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#2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0B52C7">
        <w:tc>
          <w:tcPr>
            <w:tcW w:w="2115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 w:rsidRPr="000257D2">
              <w:rPr>
                <w:rFonts w:ascii="Cambria" w:hAnsi="Cambria"/>
                <w:sz w:val="24"/>
                <w:szCs w:val="24"/>
              </w:rPr>
              <w:t>Address #3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E2BC2" w:rsidRPr="000257D2" w:rsidTr="000B52C7">
        <w:tc>
          <w:tcPr>
            <w:tcW w:w="2115" w:type="dxa"/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Email</w:t>
            </w:r>
            <w:r w:rsidRPr="000257D2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965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:rsidR="007E2BC2" w:rsidRPr="000257D2" w:rsidRDefault="007E2BC2" w:rsidP="0079063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816FB9" w:rsidRPr="00A907BD" w:rsidRDefault="00816FB9" w:rsidP="000B52C7">
      <w:pPr>
        <w:pStyle w:val="ListNumber"/>
        <w:numPr>
          <w:ilvl w:val="0"/>
          <w:numId w:val="0"/>
        </w:numPr>
        <w:rPr>
          <w:rFonts w:ascii="Cambria" w:hAnsi="Cambria"/>
          <w:sz w:val="16"/>
          <w:szCs w:val="16"/>
        </w:rPr>
      </w:pPr>
    </w:p>
    <w:sectPr w:rsidR="00816FB9" w:rsidRPr="00A907BD">
      <w:footerReference w:type="default" r:id="rId9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11E" w:rsidRDefault="0074311E">
      <w:r>
        <w:separator/>
      </w:r>
    </w:p>
  </w:endnote>
  <w:endnote w:type="continuationSeparator" w:id="0">
    <w:p w:rsidR="0074311E" w:rsidRDefault="00743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63A" w:rsidRDefault="0079063A" w:rsidP="00C62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11E" w:rsidRDefault="0074311E">
      <w:r>
        <w:separator/>
      </w:r>
    </w:p>
  </w:footnote>
  <w:footnote w:type="continuationSeparator" w:id="0">
    <w:p w:rsidR="0074311E" w:rsidRDefault="00743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FD86BC1E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1">
    <w:nsid w:val="FFFFFF89"/>
    <w:multiLevelType w:val="singleLevel"/>
    <w:tmpl w:val="CCD0D8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3BC42FC"/>
    <w:multiLevelType w:val="hybridMultilevel"/>
    <w:tmpl w:val="F232220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FCB5ED5"/>
    <w:multiLevelType w:val="hybridMultilevel"/>
    <w:tmpl w:val="CF881D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5F18B5"/>
    <w:multiLevelType w:val="hybridMultilevel"/>
    <w:tmpl w:val="26C4AC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A81732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182773"/>
    <w:multiLevelType w:val="hybridMultilevel"/>
    <w:tmpl w:val="09CE8E58"/>
    <w:lvl w:ilvl="0" w:tplc="4E849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8B66E0"/>
    <w:multiLevelType w:val="hybridMultilevel"/>
    <w:tmpl w:val="D7C40F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6DB3910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DF4D70"/>
    <w:multiLevelType w:val="hybridMultilevel"/>
    <w:tmpl w:val="EFAE7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237E9B"/>
    <w:multiLevelType w:val="hybridMultilevel"/>
    <w:tmpl w:val="A1F6C7E0"/>
    <w:lvl w:ilvl="0" w:tplc="08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D9C627E"/>
    <w:multiLevelType w:val="hybridMultilevel"/>
    <w:tmpl w:val="D6180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943C4F"/>
    <w:multiLevelType w:val="hybridMultilevel"/>
    <w:tmpl w:val="2EE46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9664C4"/>
    <w:multiLevelType w:val="hybridMultilevel"/>
    <w:tmpl w:val="10D87E74"/>
    <w:lvl w:ilvl="0" w:tplc="24147F7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F7C2E3D"/>
    <w:multiLevelType w:val="hybridMultilevel"/>
    <w:tmpl w:val="9F60AC74"/>
    <w:lvl w:ilvl="0" w:tplc="24147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5A80657"/>
    <w:multiLevelType w:val="hybridMultilevel"/>
    <w:tmpl w:val="C730395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12"/>
  </w:num>
  <w:num w:numId="7">
    <w:abstractNumId w:val="14"/>
  </w:num>
  <w:num w:numId="8">
    <w:abstractNumId w:val="13"/>
  </w:num>
  <w:num w:numId="9">
    <w:abstractNumId w:val="10"/>
  </w:num>
  <w:num w:numId="10">
    <w:abstractNumId w:val="15"/>
  </w:num>
  <w:num w:numId="11">
    <w:abstractNumId w:val="7"/>
  </w:num>
  <w:num w:numId="12">
    <w:abstractNumId w:val="9"/>
  </w:num>
  <w:num w:numId="13">
    <w:abstractNumId w:val="11"/>
  </w:num>
  <w:num w:numId="14">
    <w:abstractNumId w:val="12"/>
  </w:num>
  <w:num w:numId="15">
    <w:abstractNumId w:val="4"/>
  </w:num>
  <w:num w:numId="16">
    <w:abstractNumId w:val="3"/>
  </w:num>
  <w:num w:numId="17">
    <w:abstractNumId w:val="2"/>
  </w:num>
  <w:num w:numId="18">
    <w:abstractNumId w:val="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C22"/>
    <w:rsid w:val="000257D2"/>
    <w:rsid w:val="0006599A"/>
    <w:rsid w:val="000B52C7"/>
    <w:rsid w:val="0018139B"/>
    <w:rsid w:val="001C6CFE"/>
    <w:rsid w:val="001F70F5"/>
    <w:rsid w:val="002065DE"/>
    <w:rsid w:val="00207667"/>
    <w:rsid w:val="002D1E09"/>
    <w:rsid w:val="00374396"/>
    <w:rsid w:val="0039155F"/>
    <w:rsid w:val="004D1ACD"/>
    <w:rsid w:val="00566290"/>
    <w:rsid w:val="0061144C"/>
    <w:rsid w:val="00651970"/>
    <w:rsid w:val="0074311E"/>
    <w:rsid w:val="007538A5"/>
    <w:rsid w:val="0079063A"/>
    <w:rsid w:val="007E2BC2"/>
    <w:rsid w:val="00816FB9"/>
    <w:rsid w:val="00911422"/>
    <w:rsid w:val="00913A40"/>
    <w:rsid w:val="00964E71"/>
    <w:rsid w:val="00A34E16"/>
    <w:rsid w:val="00A907BD"/>
    <w:rsid w:val="00AC3906"/>
    <w:rsid w:val="00AE78E2"/>
    <w:rsid w:val="00B64061"/>
    <w:rsid w:val="00B95DBF"/>
    <w:rsid w:val="00C62E4E"/>
    <w:rsid w:val="00E55C9C"/>
    <w:rsid w:val="00F30F74"/>
    <w:rsid w:val="00F97E66"/>
    <w:rsid w:val="00FC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ED9BDC-A1FC-4447-92B8-9E659DBB3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4"/>
    <w:lsdException w:name="List Number" w:uiPriority="4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3"/>
    <w:qFormat/>
    <w:pPr>
      <w:pBdr>
        <w:top w:val="single" w:sz="4" w:space="3" w:color="auto"/>
        <w:left w:val="single" w:sz="4" w:space="0" w:color="auto"/>
        <w:bottom w:val="single" w:sz="4" w:space="3" w:color="auto"/>
        <w:right w:val="single" w:sz="4" w:space="0" w:color="auto"/>
      </w:pBdr>
      <w:shd w:val="clear" w:color="auto" w:fill="404040" w:themeFill="text1" w:themeFillTint="BF"/>
      <w:spacing w:before="240" w:after="200"/>
      <w:jc w:val="center"/>
      <w:outlineLvl w:val="0"/>
    </w:pPr>
    <w:rPr>
      <w:rFonts w:asciiTheme="majorHAnsi" w:eastAsiaTheme="majorEastAsia" w:hAnsiTheme="majorHAnsi" w:cs="Times New Roman"/>
      <w:b/>
      <w:color w:val="FFFFFF" w:themeColor="background1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3"/>
    <w:semiHidden/>
    <w:unhideWhenUsed/>
    <w:qFormat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pPr>
      <w:keepNext/>
      <w:keepLines/>
      <w:spacing w:before="40" w:after="120"/>
      <w:outlineLvl w:val="2"/>
    </w:pPr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40" w:after="12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pPr>
      <w:keepNext/>
      <w:keepLines/>
      <w:spacing w:before="40" w:after="12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pPr>
      <w:keepNext/>
      <w:keepLines/>
      <w:spacing w:before="40" w:after="120"/>
      <w:outlineLvl w:val="5"/>
    </w:pPr>
    <w:rPr>
      <w:rFonts w:asciiTheme="majorHAnsi" w:eastAsiaTheme="majorEastAsia" w:hAnsiTheme="majorHAnsi" w:cstheme="majorBidi"/>
      <w:b/>
      <w:color w:val="404040" w:themeColor="text1" w:themeTint="B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pPr>
      <w:keepNext/>
      <w:keepLines/>
      <w:spacing w:before="40" w:after="12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pPr>
      <w:keepNext/>
      <w:keepLines/>
      <w:spacing w:before="40" w:after="120"/>
      <w:outlineLvl w:val="7"/>
    </w:pPr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pPr>
      <w:keepNext/>
      <w:keepLines/>
      <w:spacing w:before="40" w:after="12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F81B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="Times New Roman"/>
      <w:b/>
      <w:color w:val="FFFFFF" w:themeColor="background1"/>
      <w:sz w:val="24"/>
      <w:szCs w:val="24"/>
      <w:shd w:val="clear" w:color="auto" w:fill="404040" w:themeFill="text1" w:themeFillTint="BF"/>
      <w:lang w:eastAsia="en-US"/>
    </w:rPr>
  </w:style>
  <w:style w:type="paragraph" w:styleId="Title">
    <w:name w:val="Title"/>
    <w:basedOn w:val="Normal"/>
    <w:link w:val="TitleChar"/>
    <w:uiPriority w:val="2"/>
    <w:qFormat/>
    <w:pPr>
      <w:spacing w:before="200"/>
      <w:contextualSpacing/>
    </w:pPr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paragraph" w:customStyle="1" w:styleId="CompanyName">
    <w:name w:val="Company Name"/>
    <w:basedOn w:val="Normal"/>
    <w:uiPriority w:val="1"/>
    <w:qFormat/>
    <w:pPr>
      <w:jc w:val="right"/>
    </w:pPr>
    <w:rPr>
      <w:rFonts w:eastAsia="Times New Roman" w:cs="Times New Roman"/>
      <w:b/>
      <w:color w:val="595959" w:themeColor="text1" w:themeTint="A6"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Number">
    <w:name w:val="List Number"/>
    <w:basedOn w:val="Normal"/>
    <w:uiPriority w:val="4"/>
    <w:pPr>
      <w:numPr>
        <w:numId w:val="3"/>
      </w:numPr>
      <w:spacing w:after="24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Light">
    <w:name w:val="Grid Table Light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basedOn w:val="DefaultParagraphFont"/>
    <w:link w:val="Heading2"/>
    <w:uiPriority w:val="3"/>
    <w:semiHidden/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semiHidden/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5Char">
    <w:name w:val="Heading 5 Char"/>
    <w:basedOn w:val="DefaultParagraphFont"/>
    <w:link w:val="Heading5"/>
    <w:uiPriority w:val="3"/>
    <w:semiHidden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Pr>
      <w:rFonts w:asciiTheme="majorHAnsi" w:eastAsiaTheme="majorEastAsia" w:hAnsiTheme="majorHAnsi" w:cstheme="majorBidi"/>
      <w:b/>
      <w:color w:val="404040" w:themeColor="text1" w:themeTint="BF"/>
    </w:rPr>
  </w:style>
  <w:style w:type="character" w:customStyle="1" w:styleId="Heading7Char">
    <w:name w:val="Heading 7 Char"/>
    <w:basedOn w:val="DefaultParagraphFont"/>
    <w:link w:val="Heading7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3"/>
    <w:semiHidden/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styleId="Hyperlink">
    <w:name w:val="Hyperlink"/>
    <w:basedOn w:val="DefaultParagraphFont"/>
    <w:uiPriority w:val="99"/>
    <w:unhideWhenUsed/>
    <w:rsid w:val="001C6CF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144C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753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1E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herine.eschle@strath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gs00106\AppData\Roaming\Microsoft\Templates\Employee%20referral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ACF1C-7905-4EC1-8C70-F15A839FDBD0}"/>
      </w:docPartPr>
      <w:docPartBody>
        <w:p w:rsidR="00D94501" w:rsidRDefault="00D94501">
          <w:r w:rsidRPr="004A3DD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501"/>
    <w:rsid w:val="004123C4"/>
    <w:rsid w:val="00897AB2"/>
    <w:rsid w:val="00D9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2D117E51AE3442783FE8D35B6151AF3">
    <w:name w:val="E2D117E51AE3442783FE8D35B6151AF3"/>
  </w:style>
  <w:style w:type="paragraph" w:customStyle="1" w:styleId="2212FC0D247E4E119A6589D5BBF0930A">
    <w:name w:val="2212FC0D247E4E119A6589D5BBF0930A"/>
  </w:style>
  <w:style w:type="paragraph" w:customStyle="1" w:styleId="A473C475CDD940F3951DCE05FD897AAF">
    <w:name w:val="A473C475CDD940F3951DCE05FD897AAF"/>
  </w:style>
  <w:style w:type="character" w:styleId="PlaceholderText">
    <w:name w:val="Placeholder Text"/>
    <w:basedOn w:val="DefaultParagraphFont"/>
    <w:uiPriority w:val="99"/>
    <w:semiHidden/>
    <w:rsid w:val="00D94501"/>
    <w:rPr>
      <w:color w:val="808080"/>
    </w:rPr>
  </w:style>
  <w:style w:type="paragraph" w:customStyle="1" w:styleId="8C59C7C8B5974551AEC9082277BF02F1">
    <w:name w:val="8C59C7C8B5974551AEC9082277BF02F1"/>
  </w:style>
  <w:style w:type="paragraph" w:customStyle="1" w:styleId="F6A193E9112241F58C582588F1474ED2">
    <w:name w:val="F6A193E9112241F58C582588F1474ED2"/>
  </w:style>
  <w:style w:type="paragraph" w:customStyle="1" w:styleId="3BC5D7A2C1894D0AA0FABC274E48ABB7">
    <w:name w:val="3BC5D7A2C1894D0AA0FABC274E48ABB7"/>
  </w:style>
  <w:style w:type="paragraph" w:customStyle="1" w:styleId="C1C0AB83AF9840D580851FA5DD9D9DF7">
    <w:name w:val="C1C0AB83AF9840D580851FA5DD9D9DF7"/>
  </w:style>
  <w:style w:type="paragraph" w:customStyle="1" w:styleId="D15B4607C70B4B018FDE9928A54A17ED">
    <w:name w:val="D15B4607C70B4B018FDE9928A54A17ED"/>
  </w:style>
  <w:style w:type="paragraph" w:customStyle="1" w:styleId="E305182D558547BBBC11CF0EF7C42E74">
    <w:name w:val="E305182D558547BBBC11CF0EF7C42E74"/>
  </w:style>
  <w:style w:type="paragraph" w:customStyle="1" w:styleId="EB89A01E33DF45B9B5031B0D13008EC7">
    <w:name w:val="EB89A01E33DF45B9B5031B0D13008EC7"/>
  </w:style>
  <w:style w:type="paragraph" w:customStyle="1" w:styleId="E61B82765BF9473FADBE90E9D3DF3D74">
    <w:name w:val="E61B82765BF9473FADBE90E9D3DF3D74"/>
  </w:style>
  <w:style w:type="paragraph" w:customStyle="1" w:styleId="CDD8B37E318A479EBB23B6F16C04D318">
    <w:name w:val="CDD8B37E318A479EBB23B6F16C04D318"/>
  </w:style>
  <w:style w:type="paragraph" w:customStyle="1" w:styleId="C869302CFCD5481898DC1B9EA9137292">
    <w:name w:val="C869302CFCD5481898DC1B9EA9137292"/>
  </w:style>
  <w:style w:type="paragraph" w:customStyle="1" w:styleId="794EC3034C1E414C893F9EB32CB38181">
    <w:name w:val="794EC3034C1E414C893F9EB32CB38181"/>
  </w:style>
  <w:style w:type="paragraph" w:customStyle="1" w:styleId="31DC0D381E0F4A4EB47531D7CF94F57B">
    <w:name w:val="31DC0D381E0F4A4EB47531D7CF94F57B"/>
  </w:style>
  <w:style w:type="paragraph" w:customStyle="1" w:styleId="E882ACF7340E493D8BD06DD6A0079AFA">
    <w:name w:val="E882ACF7340E493D8BD06DD6A0079AFA"/>
  </w:style>
  <w:style w:type="paragraph" w:customStyle="1" w:styleId="22EE2E7F934844A5BD18704EFC5135B0">
    <w:name w:val="22EE2E7F934844A5BD18704EFC5135B0"/>
  </w:style>
  <w:style w:type="paragraph" w:customStyle="1" w:styleId="B48ACF2E14A74453B2F8121EB4F47D41">
    <w:name w:val="B48ACF2E14A74453B2F8121EB4F47D41"/>
  </w:style>
  <w:style w:type="paragraph" w:customStyle="1" w:styleId="2E7CA416F0AB444F9DD65EE7D017DA14">
    <w:name w:val="2E7CA416F0AB444F9DD65EE7D017DA14"/>
  </w:style>
  <w:style w:type="paragraph" w:customStyle="1" w:styleId="4B83D7917A4C4ED4B2E7F0A1949A821A">
    <w:name w:val="4B83D7917A4C4ED4B2E7F0A1949A821A"/>
  </w:style>
  <w:style w:type="paragraph" w:customStyle="1" w:styleId="D98E936D497046BD81B07A5C9C41DB36">
    <w:name w:val="D98E936D497046BD81B07A5C9C41DB36"/>
  </w:style>
  <w:style w:type="paragraph" w:customStyle="1" w:styleId="E67750CD8EE441069808AFB0A76AC51A">
    <w:name w:val="E67750CD8EE441069808AFB0A76AC51A"/>
  </w:style>
  <w:style w:type="paragraph" w:customStyle="1" w:styleId="F57BB25F6727421885CAC428A2594168">
    <w:name w:val="F57BB25F6727421885CAC428A2594168"/>
  </w:style>
  <w:style w:type="paragraph" w:customStyle="1" w:styleId="4B3F3F3BF50B493FB703DB63BD442203">
    <w:name w:val="4B3F3F3BF50B493FB703DB63BD442203"/>
  </w:style>
  <w:style w:type="paragraph" w:customStyle="1" w:styleId="4124ECA2C02044588B79DF0954F52A6E">
    <w:name w:val="4124ECA2C02044588B79DF0954F52A6E"/>
  </w:style>
  <w:style w:type="paragraph" w:customStyle="1" w:styleId="4861188BA7CD42A595C2959CA07AB5AD">
    <w:name w:val="4861188BA7CD42A595C2959CA07AB5AD"/>
  </w:style>
  <w:style w:type="paragraph" w:customStyle="1" w:styleId="72E7D1FEE62D4A4E8585C90B16F5AE38">
    <w:name w:val="72E7D1FEE62D4A4E8585C90B16F5AE38"/>
  </w:style>
  <w:style w:type="paragraph" w:customStyle="1" w:styleId="1F152B5A13384C46AEF165CD7F59B8EA">
    <w:name w:val="1F152B5A13384C46AEF165CD7F59B8EA"/>
  </w:style>
  <w:style w:type="paragraph" w:customStyle="1" w:styleId="2D37A78F2F7E4B6A8EB9C0787E5B374F">
    <w:name w:val="2D37A78F2F7E4B6A8EB9C0787E5B374F"/>
  </w:style>
  <w:style w:type="paragraph" w:customStyle="1" w:styleId="0BE3362BC816407C92C1C0AD0725EF1F">
    <w:name w:val="0BE3362BC816407C92C1C0AD0725EF1F"/>
  </w:style>
  <w:style w:type="paragraph" w:customStyle="1" w:styleId="18A2AD63A5D3450396D929FD724CBE78">
    <w:name w:val="18A2AD63A5D3450396D929FD724CBE78"/>
  </w:style>
  <w:style w:type="paragraph" w:customStyle="1" w:styleId="7CAF6A6887CA44EA838074E3CECCE510">
    <w:name w:val="7CAF6A6887CA44EA838074E3CECCE510"/>
  </w:style>
  <w:style w:type="paragraph" w:customStyle="1" w:styleId="9403F267B6E943ADBD3700A9CA0C3831">
    <w:name w:val="9403F267B6E943ADBD3700A9CA0C3831"/>
  </w:style>
  <w:style w:type="paragraph" w:customStyle="1" w:styleId="53FC535DBFDC441DACF97FFB2D824675">
    <w:name w:val="53FC535DBFDC441DACF97FFB2D824675"/>
  </w:style>
  <w:style w:type="paragraph" w:customStyle="1" w:styleId="9E743D6B20C649469BB2C298D61D8040">
    <w:name w:val="9E743D6B20C649469BB2C298D61D8040"/>
  </w:style>
  <w:style w:type="paragraph" w:customStyle="1" w:styleId="AB1841546BD34F3B88BB81CAE6AD6990">
    <w:name w:val="AB1841546BD34F3B88BB81CAE6AD6990"/>
  </w:style>
  <w:style w:type="paragraph" w:customStyle="1" w:styleId="188B06DD0DCB48668FCAF9D1B9402EE0">
    <w:name w:val="188B06DD0DCB48668FCAF9D1B9402EE0"/>
  </w:style>
  <w:style w:type="paragraph" w:customStyle="1" w:styleId="1D7A04F51D5C4C9AB35E4194A2ED3B1B">
    <w:name w:val="1D7A04F51D5C4C9AB35E4194A2ED3B1B"/>
  </w:style>
  <w:style w:type="paragraph" w:customStyle="1" w:styleId="F26CEEA8FF6D4C3DA33132767C1C950B">
    <w:name w:val="F26CEEA8FF6D4C3DA33132767C1C950B"/>
    <w:rsid w:val="00D94501"/>
  </w:style>
  <w:style w:type="paragraph" w:customStyle="1" w:styleId="200792A072DD4584BC18569280E48982">
    <w:name w:val="200792A072DD4584BC18569280E48982"/>
    <w:rsid w:val="00D94501"/>
  </w:style>
  <w:style w:type="paragraph" w:customStyle="1" w:styleId="F67EB444D2DF4620B21E92B2CBC58881">
    <w:name w:val="F67EB444D2DF4620B21E92B2CBC58881"/>
    <w:rsid w:val="00D94501"/>
  </w:style>
  <w:style w:type="paragraph" w:customStyle="1" w:styleId="A499D1EB6CE3474FA7D6F8216A98BDE8">
    <w:name w:val="A499D1EB6CE3474FA7D6F8216A98BDE8"/>
    <w:rsid w:val="00D94501"/>
  </w:style>
  <w:style w:type="paragraph" w:customStyle="1" w:styleId="780D7AAB7E664FA390702756ABDD1946">
    <w:name w:val="780D7AAB7E664FA390702756ABDD1946"/>
    <w:rsid w:val="00D94501"/>
  </w:style>
  <w:style w:type="paragraph" w:customStyle="1" w:styleId="F8A5EB7583D8492996E6E4A7BA310412">
    <w:name w:val="F8A5EB7583D8492996E6E4A7BA310412"/>
    <w:rsid w:val="00D94501"/>
  </w:style>
  <w:style w:type="paragraph" w:customStyle="1" w:styleId="79502E877D4549EFB93403AC36A36B16">
    <w:name w:val="79502E877D4549EFB93403AC36A36B16"/>
    <w:rsid w:val="00D94501"/>
  </w:style>
  <w:style w:type="paragraph" w:customStyle="1" w:styleId="E67750CD8EE441069808AFB0A76AC51A1">
    <w:name w:val="E67750CD8EE441069808AFB0A76AC51A1"/>
    <w:rsid w:val="00D94501"/>
    <w:pPr>
      <w:spacing w:after="0" w:line="240" w:lineRule="auto"/>
    </w:pPr>
    <w:rPr>
      <w:sz w:val="20"/>
      <w:szCs w:val="20"/>
      <w:lang w:val="en-US" w:eastAsia="ja-JP"/>
    </w:rPr>
  </w:style>
  <w:style w:type="paragraph" w:customStyle="1" w:styleId="F26CEEA8FF6D4C3DA33132767C1C950B1">
    <w:name w:val="F26CEEA8FF6D4C3DA33132767C1C950B1"/>
    <w:rsid w:val="00D94501"/>
    <w:pPr>
      <w:spacing w:after="0" w:line="240" w:lineRule="auto"/>
    </w:pPr>
    <w:rPr>
      <w:sz w:val="20"/>
      <w:szCs w:val="20"/>
      <w:lang w:val="en-US" w:eastAsia="ja-JP"/>
    </w:rPr>
  </w:style>
  <w:style w:type="paragraph" w:customStyle="1" w:styleId="200792A072DD4584BC18569280E489821">
    <w:name w:val="200792A072DD4584BC18569280E489821"/>
    <w:rsid w:val="00D94501"/>
    <w:pPr>
      <w:spacing w:after="0" w:line="240" w:lineRule="auto"/>
    </w:pPr>
    <w:rPr>
      <w:sz w:val="20"/>
      <w:szCs w:val="20"/>
      <w:lang w:val="en-US" w:eastAsia="ja-JP"/>
    </w:rPr>
  </w:style>
  <w:style w:type="paragraph" w:customStyle="1" w:styleId="E67750CD8EE441069808AFB0A76AC51A2">
    <w:name w:val="E67750CD8EE441069808AFB0A76AC51A2"/>
    <w:rsid w:val="00D94501"/>
    <w:pPr>
      <w:spacing w:after="0" w:line="240" w:lineRule="auto"/>
    </w:pPr>
    <w:rPr>
      <w:sz w:val="20"/>
      <w:szCs w:val="20"/>
      <w:lang w:val="en-US" w:eastAsia="ja-JP"/>
    </w:rPr>
  </w:style>
  <w:style w:type="paragraph" w:customStyle="1" w:styleId="F26CEEA8FF6D4C3DA33132767C1C950B2">
    <w:name w:val="F26CEEA8FF6D4C3DA33132767C1C950B2"/>
    <w:rsid w:val="00D94501"/>
    <w:pPr>
      <w:spacing w:after="0" w:line="240" w:lineRule="auto"/>
    </w:pPr>
    <w:rPr>
      <w:sz w:val="20"/>
      <w:szCs w:val="20"/>
      <w:lang w:val="en-US" w:eastAsia="ja-JP"/>
    </w:rPr>
  </w:style>
  <w:style w:type="paragraph" w:customStyle="1" w:styleId="200792A072DD4584BC18569280E489822">
    <w:name w:val="200792A072DD4584BC18569280E489822"/>
    <w:rsid w:val="00D94501"/>
    <w:pPr>
      <w:spacing w:after="0" w:line="240" w:lineRule="auto"/>
    </w:pPr>
    <w:rPr>
      <w:sz w:val="20"/>
      <w:szCs w:val="20"/>
      <w:lang w:val="en-US" w:eastAsia="ja-JP"/>
    </w:rPr>
  </w:style>
  <w:style w:type="paragraph" w:customStyle="1" w:styleId="4367B1E186C44CBAB6953AABADFC8CC1">
    <w:name w:val="4367B1E186C44CBAB6953AABADFC8CC1"/>
    <w:rsid w:val="00D94501"/>
  </w:style>
  <w:style w:type="paragraph" w:customStyle="1" w:styleId="074F964A0F4744208EC7479981BB15AF">
    <w:name w:val="074F964A0F4744208EC7479981BB15AF"/>
    <w:rsid w:val="00D94501"/>
  </w:style>
  <w:style w:type="paragraph" w:customStyle="1" w:styleId="E06FD31067424F19A4778334900C0267">
    <w:name w:val="E06FD31067424F19A4778334900C0267"/>
    <w:rsid w:val="00D94501"/>
    <w:pPr>
      <w:spacing w:after="0" w:line="240" w:lineRule="auto"/>
    </w:pPr>
    <w:rPr>
      <w:sz w:val="20"/>
      <w:szCs w:val="20"/>
      <w:lang w:val="en-US" w:eastAsia="ja-JP"/>
    </w:rPr>
  </w:style>
  <w:style w:type="paragraph" w:customStyle="1" w:styleId="9E2D3753BED24476A2CFB64E866B4DA7">
    <w:name w:val="9E2D3753BED24476A2CFB64E866B4DA7"/>
    <w:rsid w:val="00D94501"/>
    <w:pPr>
      <w:spacing w:after="0" w:line="240" w:lineRule="auto"/>
    </w:pPr>
    <w:rPr>
      <w:sz w:val="20"/>
      <w:szCs w:val="20"/>
      <w:lang w:val="en-US"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Employee Referral For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D7980-749D-442D-AEDE-CAA56D954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referral form.dotx</Template>
  <TotalTime>1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FTGS EXECUTIVE NOMINATIONS FORM 2018</dc:subject>
  <dc:creator>UOS</dc:creator>
  <cp:keywords/>
  <dc:description/>
  <cp:lastModifiedBy>Kirby,PC</cp:lastModifiedBy>
  <cp:revision>2</cp:revision>
  <dcterms:created xsi:type="dcterms:W3CDTF">2018-01-24T11:51:00Z</dcterms:created>
  <dcterms:modified xsi:type="dcterms:W3CDTF">2018-01-24T11:51:00Z</dcterms:modified>
</cp:coreProperties>
</file>