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28A52E" w14:textId="2A3EB639" w:rsidR="007B59E9" w:rsidRPr="007B59E9" w:rsidRDefault="007B59E9" w:rsidP="007B59E9">
      <w:pPr>
        <w:spacing w:line="360" w:lineRule="auto"/>
        <w:jc w:val="center"/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</w:pPr>
      <w:r w:rsidRPr="007B59E9"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  <w:t>Feminist Theory and Gender Studies Executive Committee</w:t>
      </w:r>
    </w:p>
    <w:p w14:paraId="42E165A0" w14:textId="4E8CFDA7" w:rsidR="007B59E9" w:rsidRPr="007B59E9" w:rsidRDefault="007B59E9" w:rsidP="007B59E9">
      <w:pPr>
        <w:spacing w:line="360" w:lineRule="auto"/>
        <w:jc w:val="center"/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</w:pPr>
      <w:r w:rsidRPr="007B59E9"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  <w:t>Nominations 2019</w:t>
      </w:r>
    </w:p>
    <w:p w14:paraId="2870F19C" w14:textId="77777777" w:rsidR="007B59E9" w:rsidRDefault="007B59E9" w:rsidP="007B59E9">
      <w:pPr>
        <w:spacing w:line="360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14:paraId="26E2BBD1" w14:textId="0255963A" w:rsidR="007B59E9" w:rsidRPr="007B59E9" w:rsidRDefault="007B59E9" w:rsidP="007B59E9">
      <w:pPr>
        <w:spacing w:line="360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FTGS invites nominations for the following positions on the Executive Committee:</w:t>
      </w:r>
    </w:p>
    <w:p w14:paraId="634C18D1" w14:textId="0F7690FA" w:rsidR="007B59E9" w:rsidRPr="007B59E9" w:rsidRDefault="00AF12C2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2019-22</w:t>
      </w:r>
      <w:r w:rsidR="007B59E9" w:rsidRPr="007B59E9">
        <w:rPr>
          <w:rFonts w:cs="Calibri"/>
          <w:sz w:val="24"/>
          <w:szCs w:val="24"/>
        </w:rPr>
        <w:t xml:space="preserve"> Section Chair (one position) </w:t>
      </w:r>
    </w:p>
    <w:p w14:paraId="7960E63C" w14:textId="3A1A560F" w:rsidR="007B59E9" w:rsidRPr="007B59E9" w:rsidRDefault="007B59E9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2</w:t>
      </w:r>
      <w:r w:rsidR="00AF12C2">
        <w:rPr>
          <w:rFonts w:cs="Calibri"/>
          <w:sz w:val="24"/>
          <w:szCs w:val="24"/>
        </w:rPr>
        <w:t>019-22</w:t>
      </w:r>
      <w:bookmarkStart w:id="0" w:name="_GoBack"/>
      <w:bookmarkEnd w:id="0"/>
      <w:r w:rsidRPr="007B59E9">
        <w:rPr>
          <w:rFonts w:cs="Calibri"/>
          <w:sz w:val="24"/>
          <w:szCs w:val="24"/>
        </w:rPr>
        <w:t xml:space="preserve"> Program Chair (one position) </w:t>
      </w:r>
    </w:p>
    <w:p w14:paraId="156D839C" w14:textId="0203256F" w:rsidR="007B59E9" w:rsidRPr="007B59E9" w:rsidRDefault="007B59E9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2019-21</w:t>
      </w:r>
      <w:r w:rsidRPr="007B59E9">
        <w:rPr>
          <w:rFonts w:cs="Calibri"/>
          <w:sz w:val="24"/>
          <w:szCs w:val="24"/>
        </w:rPr>
        <w:t xml:space="preserve"> Members-at-Large (three positions) </w:t>
      </w:r>
    </w:p>
    <w:p w14:paraId="255EBC3C" w14:textId="5E01D907" w:rsidR="007B59E9" w:rsidRPr="007B59E9" w:rsidRDefault="007B59E9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2019-20</w:t>
      </w:r>
      <w:r w:rsidRPr="007B59E9">
        <w:rPr>
          <w:rFonts w:cs="Calibri"/>
          <w:sz w:val="24"/>
          <w:szCs w:val="24"/>
        </w:rPr>
        <w:t xml:space="preserve"> Graduate Student Member (two positions) </w:t>
      </w:r>
    </w:p>
    <w:p w14:paraId="3E6804FE" w14:textId="77777777" w:rsidR="007B59E9" w:rsidRPr="007B59E9" w:rsidRDefault="007B59E9" w:rsidP="008949E7">
      <w:pP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How to Nominate: </w:t>
      </w:r>
    </w:p>
    <w:p w14:paraId="37944AC8" w14:textId="44C62F0C" w:rsidR="007B59E9" w:rsidRPr="007B59E9" w:rsidRDefault="007B59E9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Each nomination requires one lead nominator &amp; two “seconders” </w:t>
      </w:r>
    </w:p>
    <w:p w14:paraId="4F05B193" w14:textId="77777777" w:rsidR="007B59E9" w:rsidRPr="007B59E9" w:rsidRDefault="007B59E9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Self-nominations will be accepted, but please provide names of seconders if possible </w:t>
      </w:r>
    </w:p>
    <w:p w14:paraId="287A22DB" w14:textId="0207ABF1" w:rsidR="007B59E9" w:rsidRDefault="007B59E9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Nominees must be paying FTGS members</w:t>
      </w:r>
    </w:p>
    <w:p w14:paraId="7B5BE216" w14:textId="100BC33D" w:rsidR="00AA79AA" w:rsidRPr="007B59E9" w:rsidRDefault="00AA79AA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Please nominate using the form provided (attached)</w:t>
      </w:r>
    </w:p>
    <w:p w14:paraId="5008C55D" w14:textId="489EA47D" w:rsidR="00913A40" w:rsidRPr="007B59E9" w:rsidRDefault="00913A40" w:rsidP="008949E7">
      <w:pP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Please Provide the Following Information: </w:t>
      </w:r>
    </w:p>
    <w:p w14:paraId="7B8856CD" w14:textId="77777777" w:rsidR="00E55C9C" w:rsidRPr="007B59E9" w:rsidRDefault="00E55C9C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  <w:sectPr w:rsidR="00E55C9C" w:rsidRPr="007B59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876E465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lastRenderedPageBreak/>
        <w:t xml:space="preserve">FOR THE 3 NOMINATORS </w:t>
      </w:r>
    </w:p>
    <w:p w14:paraId="4424BC26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(1)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Name </w:t>
      </w:r>
    </w:p>
    <w:p w14:paraId="5052E641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(2)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>Affiliation</w:t>
      </w:r>
    </w:p>
    <w:p w14:paraId="17582D66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(3)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>Full contact details</w:t>
      </w:r>
    </w:p>
    <w:p w14:paraId="2CD2571B" w14:textId="77777777" w:rsidR="00913A40" w:rsidRPr="007B59E9" w:rsidRDefault="00913A40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lastRenderedPageBreak/>
        <w:t xml:space="preserve"> FOR THE NOMINEES </w:t>
      </w:r>
    </w:p>
    <w:p w14:paraId="1C64715D" w14:textId="77777777" w:rsidR="00913A40" w:rsidRPr="007B59E9" w:rsidRDefault="00913A40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>(1)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Position nominated for </w:t>
      </w:r>
    </w:p>
    <w:p w14:paraId="545DCC5C" w14:textId="77777777" w:rsidR="00913A40" w:rsidRPr="007B59E9" w:rsidRDefault="002065DE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(2)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Name, affiliation, &amp; </w:t>
      </w:r>
      <w:r w:rsidR="00913A40" w:rsidRPr="007B59E9">
        <w:rPr>
          <w:rFonts w:ascii="Calibri" w:eastAsia="Calibri" w:hAnsi="Calibri" w:cs="Calibri"/>
          <w:sz w:val="24"/>
          <w:szCs w:val="24"/>
          <w:lang w:eastAsia="en-US"/>
        </w:rPr>
        <w:t>contact details</w:t>
      </w:r>
    </w:p>
    <w:p w14:paraId="2D75BB84" w14:textId="77777777" w:rsidR="00913A40" w:rsidRPr="007B59E9" w:rsidRDefault="002065DE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(3)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>200-</w:t>
      </w:r>
      <w:r w:rsidR="00913A40"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word bio for FTGS website </w:t>
      </w:r>
    </w:p>
    <w:p w14:paraId="18A7857B" w14:textId="77777777" w:rsidR="00E55C9C" w:rsidRPr="007B59E9" w:rsidRDefault="00E55C9C" w:rsidP="00913A40">
      <w:pPr>
        <w:spacing w:line="360" w:lineRule="auto"/>
        <w:rPr>
          <w:rFonts w:ascii="Calibri" w:eastAsia="Calibri" w:hAnsi="Calibri" w:cs="Calibri"/>
          <w:sz w:val="24"/>
          <w:szCs w:val="24"/>
          <w:lang w:eastAsia="en-US"/>
        </w:rPr>
        <w:sectPr w:rsidR="00E55C9C" w:rsidRPr="007B59E9" w:rsidSect="002065DE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6DB880F2" w14:textId="77777777" w:rsidR="00AE78E2" w:rsidRPr="007B59E9" w:rsidRDefault="00AE78E2" w:rsidP="00566290">
      <w:pPr>
        <w:spacing w:line="276" w:lineRule="auto"/>
        <w:rPr>
          <w:rFonts w:ascii="Calibri" w:eastAsia="Calibri" w:hAnsi="Calibri" w:cs="Calibri"/>
          <w:b/>
          <w:i/>
          <w:sz w:val="24"/>
          <w:szCs w:val="24"/>
          <w:lang w:eastAsia="en-US"/>
        </w:rPr>
      </w:pPr>
    </w:p>
    <w:p w14:paraId="34CA0057" w14:textId="77777777" w:rsidR="008949E7" w:rsidRDefault="001C6CFE" w:rsidP="00566290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Responsibilities</w:t>
      </w:r>
      <w:r w:rsid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for each role</w:t>
      </w:r>
      <w:r w:rsidRPr="007B59E9">
        <w:rPr>
          <w:rFonts w:ascii="Calibri" w:eastAsia="Calibri" w:hAnsi="Calibri" w:cs="Calibri"/>
          <w:b/>
          <w:i/>
          <w:sz w:val="24"/>
          <w:szCs w:val="24"/>
          <w:lang w:eastAsia="en-US"/>
        </w:rPr>
        <w:t xml:space="preserve">: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During their tenure, all FTGS Elected officials are required to partake in executive committee meetings at the annual ISA conventions, email communications, and administrative activities pertaining to the FTGS section. </w:t>
      </w:r>
    </w:p>
    <w:p w14:paraId="61190F57" w14:textId="77777777" w:rsidR="008949E7" w:rsidRDefault="008949E7" w:rsidP="00566290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23DF5919" w14:textId="760CD4FD" w:rsidR="001C6CFE" w:rsidRPr="007B59E9" w:rsidRDefault="001C6CFE" w:rsidP="00566290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The tasks of the program chair, the section chair, and member-at-large </w:t>
      </w:r>
      <w:r w:rsidR="008949E7">
        <w:rPr>
          <w:rFonts w:ascii="Calibri" w:eastAsia="Calibri" w:hAnsi="Calibri" w:cs="Calibri"/>
          <w:sz w:val="24"/>
          <w:szCs w:val="24"/>
          <w:lang w:eastAsia="en-US"/>
        </w:rPr>
        <w:t xml:space="preserve">also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include the following</w:t>
      </w:r>
      <w:r w:rsidR="008949E7">
        <w:rPr>
          <w:rFonts w:ascii="Calibri" w:eastAsia="Calibri" w:hAnsi="Calibri" w:cs="Calibri"/>
          <w:sz w:val="24"/>
          <w:szCs w:val="24"/>
          <w:lang w:eastAsia="en-US"/>
        </w:rPr>
        <w:t xml:space="preserve"> role-specific responsibilities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:</w:t>
      </w:r>
    </w:p>
    <w:p w14:paraId="4A69E873" w14:textId="77777777" w:rsidR="001C6CFE" w:rsidRPr="007B59E9" w:rsidRDefault="001C6CFE" w:rsidP="001C6CFE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14:paraId="5C0771D8" w14:textId="7E0C28E5" w:rsidR="001C6CFE" w:rsidRPr="007B59E9" w:rsidRDefault="001C6CFE" w:rsidP="000257D2">
      <w:pPr>
        <w:pBdr>
          <w:bottom w:val="single" w:sz="4" w:space="1" w:color="auto"/>
        </w:pBdr>
        <w:spacing w:after="160"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PROGRAM CHAIR </w:t>
      </w:r>
      <w:r w:rsidR="007B59E9" w:rsidRPr="007B59E9">
        <w:rPr>
          <w:rFonts w:ascii="Calibri" w:eastAsia="Calibri" w:hAnsi="Calibri" w:cs="Calibri"/>
          <w:sz w:val="24"/>
          <w:szCs w:val="24"/>
          <w:lang w:eastAsia="en-US"/>
        </w:rPr>
        <w:t>(1-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year term officially, effectively 3 years as incoming &amp; outgoing too)</w:t>
      </w:r>
    </w:p>
    <w:p w14:paraId="24A76527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4E06268" w14:textId="2F69C073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lastRenderedPageBreak/>
        <w:t xml:space="preserve">Attend ISA meeting prior to term </w:t>
      </w:r>
    </w:p>
    <w:p w14:paraId="6F2C166E" w14:textId="48607E09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Write FTGS call for papers </w:t>
      </w:r>
    </w:p>
    <w:p w14:paraId="09657453" w14:textId="5F6C1811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Organize FTGS panels of interest </w:t>
      </w:r>
    </w:p>
    <w:p w14:paraId="142C3918" w14:textId="7BA0D71F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Receive FTGS submissions </w:t>
      </w:r>
    </w:p>
    <w:p w14:paraId="7F97163F" w14:textId="4506D668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Organize paper submissions into </w:t>
      </w:r>
    </w:p>
    <w:p w14:paraId="623D687E" w14:textId="089BE440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panels </w:t>
      </w:r>
    </w:p>
    <w:p w14:paraId="68DEA27B" w14:textId="3FDA2CCE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Recruit chairs &amp; discussants for panels </w:t>
      </w:r>
    </w:p>
    <w:p w14:paraId="400C3A6D" w14:textId="257E2FA4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Acquire co-sponsorship for panels </w:t>
      </w:r>
    </w:p>
    <w:p w14:paraId="302A3719" w14:textId="2AA64BA2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lastRenderedPageBreak/>
        <w:t xml:space="preserve">Complete panel &amp; poster forms </w:t>
      </w:r>
    </w:p>
    <w:p w14:paraId="5E908934" w14:textId="66BEAE4A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Receive &amp; edit preliminary list of panels </w:t>
      </w:r>
    </w:p>
    <w:p w14:paraId="69EC88E6" w14:textId="0EF6BD48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Attend APSA meeting  </w:t>
      </w:r>
    </w:p>
    <w:p w14:paraId="324CC6CF" w14:textId="00AEAABA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Edit schedule of panels </w:t>
      </w:r>
    </w:p>
    <w:p w14:paraId="4673B237" w14:textId="7932F6A6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Replace chairs &amp; discussants who   </w:t>
      </w:r>
    </w:p>
    <w:p w14:paraId="5F88B89A" w14:textId="38B0BDB3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withdraw up until ISA conference</w:t>
      </w:r>
    </w:p>
    <w:p w14:paraId="1B1ED6DF" w14:textId="2C7F890F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Support panels at ISA conference</w:t>
      </w:r>
    </w:p>
    <w:p w14:paraId="0925E435" w14:textId="5B1E0D61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Continual email availability May-July </w:t>
      </w:r>
    </w:p>
    <w:p w14:paraId="0DB08BC4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2E776EE" w14:textId="7F1F5A4A" w:rsidR="001C6CFE" w:rsidRPr="007B59E9" w:rsidRDefault="001C6CFE" w:rsidP="000257D2">
      <w:pPr>
        <w:pBdr>
          <w:bottom w:val="single" w:sz="4" w:space="1" w:color="auto"/>
        </w:pBdr>
        <w:spacing w:after="160"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lastRenderedPageBreak/>
        <w:t xml:space="preserve">SECTION CHAIR </w:t>
      </w:r>
      <w:r w:rsidR="007B59E9" w:rsidRPr="007B59E9">
        <w:rPr>
          <w:rFonts w:ascii="Calibri" w:eastAsia="Calibri" w:hAnsi="Calibri" w:cs="Calibri"/>
          <w:sz w:val="24"/>
          <w:szCs w:val="24"/>
          <w:lang w:eastAsia="en-US"/>
        </w:rPr>
        <w:t>(1-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year term officially, effectively 3 years as incoming &amp; outgoing too)</w:t>
      </w:r>
    </w:p>
    <w:p w14:paraId="04CA42C2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6FCC17" w14:textId="73989F91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lastRenderedPageBreak/>
        <w:t xml:space="preserve">Maintain communication with ISA </w:t>
      </w:r>
    </w:p>
    <w:p w14:paraId="01F5875C" w14:textId="50BC9966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Fundraise for section reception </w:t>
      </w:r>
    </w:p>
    <w:p w14:paraId="43568606" w14:textId="5DCA4F3F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Position &amp; advise standing committees</w:t>
      </w:r>
    </w:p>
    <w:p w14:paraId="69607776" w14:textId="38AC06B9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Respond to section initiatives </w:t>
      </w:r>
    </w:p>
    <w:p w14:paraId="34D3CE32" w14:textId="77CEDC4F" w:rsidR="00374396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Respond to ISA i</w:t>
      </w:r>
      <w:r w:rsidR="00374396" w:rsidRPr="007E60A5">
        <w:rPr>
          <w:rFonts w:cs="Calibri"/>
          <w:sz w:val="24"/>
          <w:szCs w:val="24"/>
        </w:rPr>
        <w:t>nitiatives</w:t>
      </w:r>
    </w:p>
    <w:p w14:paraId="3C9A3652" w14:textId="77777777" w:rsidR="00374396" w:rsidRPr="007B59E9" w:rsidRDefault="00374396" w:rsidP="007E60A5">
      <w:pPr>
        <w:ind w:left="284"/>
        <w:rPr>
          <w:rFonts w:ascii="Calibri" w:eastAsia="Calibri" w:hAnsi="Calibri" w:cs="Calibri"/>
          <w:sz w:val="24"/>
          <w:szCs w:val="24"/>
          <w:lang w:eastAsia="en-US"/>
        </w:rPr>
      </w:pPr>
    </w:p>
    <w:p w14:paraId="0322BFAF" w14:textId="19A45DAD" w:rsidR="00374396" w:rsidRPr="007E60A5" w:rsidRDefault="00374396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lastRenderedPageBreak/>
        <w:t>Initiate FTGS policy and projects</w:t>
      </w:r>
    </w:p>
    <w:p w14:paraId="67205285" w14:textId="4B2E55F9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Maintain records of all FTGS business </w:t>
      </w:r>
    </w:p>
    <w:p w14:paraId="5E0AB021" w14:textId="636050E4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Preside at annual business meeting</w:t>
      </w:r>
    </w:p>
    <w:p w14:paraId="5B13BD79" w14:textId="5C6E377D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Convene FTGS executive committee </w:t>
      </w:r>
    </w:p>
    <w:p w14:paraId="1F58C2D8" w14:textId="37C0B974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Serve as section’s spokesperson</w:t>
      </w:r>
    </w:p>
    <w:p w14:paraId="2B37A3EC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10986B34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845C72E" w14:textId="6C5EEA62" w:rsidR="00AA79AA" w:rsidRDefault="00911422" w:rsidP="00AA79AA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lastRenderedPageBreak/>
        <w:t>GRADUATE STUDENT MEMBER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(1-year term)</w:t>
      </w:r>
    </w:p>
    <w:p w14:paraId="350984A4" w14:textId="77777777" w:rsidR="00AA79AA" w:rsidRDefault="00AA79AA" w:rsidP="00911422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425574E5" w14:textId="59949AF5" w:rsidR="00911422" w:rsidRPr="00814062" w:rsidRDefault="00911422" w:rsidP="00814062">
      <w:pPr>
        <w:pStyle w:val="ListParagraph"/>
        <w:numPr>
          <w:ilvl w:val="0"/>
          <w:numId w:val="24"/>
        </w:numPr>
        <w:ind w:left="284"/>
        <w:rPr>
          <w:rFonts w:cs="Calibri"/>
          <w:sz w:val="24"/>
          <w:szCs w:val="24"/>
        </w:rPr>
      </w:pPr>
      <w:r w:rsidRPr="00814062">
        <w:rPr>
          <w:rFonts w:cs="Calibri"/>
          <w:sz w:val="24"/>
          <w:szCs w:val="24"/>
        </w:rPr>
        <w:t>Engage in at least one of the FTGS section committees.</w:t>
      </w:r>
    </w:p>
    <w:p w14:paraId="63724836" w14:textId="77777777" w:rsidR="00911422" w:rsidRPr="007B59E9" w:rsidRDefault="00911422" w:rsidP="00911422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03A6FCBB" w14:textId="77777777" w:rsidR="00AA79AA" w:rsidRDefault="001C6CFE" w:rsidP="00AA79AA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MEMBER-AT-LARGE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(2-year term)</w:t>
      </w:r>
    </w:p>
    <w:p w14:paraId="3090C748" w14:textId="77777777" w:rsidR="00AA79AA" w:rsidRDefault="00AA79AA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32492359" w14:textId="383A530C" w:rsidR="001C6CFE" w:rsidRPr="00814062" w:rsidRDefault="00374396" w:rsidP="00814062">
      <w:pPr>
        <w:pStyle w:val="ListParagraph"/>
        <w:numPr>
          <w:ilvl w:val="0"/>
          <w:numId w:val="24"/>
        </w:numPr>
        <w:ind w:left="284"/>
        <w:rPr>
          <w:rFonts w:cs="Calibri"/>
          <w:sz w:val="24"/>
          <w:szCs w:val="24"/>
        </w:rPr>
        <w:sectPr w:rsidR="001C6CFE" w:rsidRPr="0081406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14062">
        <w:rPr>
          <w:rFonts w:cs="Calibri"/>
          <w:sz w:val="24"/>
          <w:szCs w:val="24"/>
        </w:rPr>
        <w:t>Engage in at least on</w:t>
      </w:r>
      <w:r w:rsidR="00911422" w:rsidRPr="00814062">
        <w:rPr>
          <w:rFonts w:cs="Calibri"/>
          <w:sz w:val="24"/>
          <w:szCs w:val="24"/>
        </w:rPr>
        <w:t>e of the FTGS section commit</w:t>
      </w:r>
      <w:r w:rsidR="007460D5" w:rsidRPr="00814062">
        <w:rPr>
          <w:rFonts w:cs="Calibri"/>
          <w:sz w:val="24"/>
          <w:szCs w:val="24"/>
        </w:rPr>
        <w:t>tees.</w:t>
      </w:r>
    </w:p>
    <w:p w14:paraId="3ADDDE1B" w14:textId="3F69FF90" w:rsidR="007E2BC2" w:rsidRPr="001952CD" w:rsidRDefault="0061144C" w:rsidP="001952CD">
      <w:pPr>
        <w:pStyle w:val="Title"/>
        <w:jc w:val="center"/>
        <w:rPr>
          <w:rFonts w:ascii="Calibri" w:hAnsi="Calibri" w:cs="Calibri"/>
          <w:color w:val="1F497D" w:themeColor="text2"/>
          <w:szCs w:val="24"/>
        </w:rPr>
      </w:pPr>
      <w:r w:rsidRPr="001952CD">
        <w:rPr>
          <w:rFonts w:ascii="Calibri" w:hAnsi="Calibri" w:cs="Calibri"/>
          <w:color w:val="1F497D" w:themeColor="text2"/>
          <w:szCs w:val="24"/>
        </w:rPr>
        <w:lastRenderedPageBreak/>
        <w:t xml:space="preserve">FTGS Executive Nomination Form </w:t>
      </w:r>
      <w:r w:rsidR="00160A5A" w:rsidRPr="001952CD">
        <w:rPr>
          <w:rFonts w:ascii="Calibri" w:hAnsi="Calibri" w:cs="Calibri"/>
          <w:color w:val="1F497D" w:themeColor="text2"/>
          <w:szCs w:val="24"/>
        </w:rPr>
        <w:t>2019</w:t>
      </w:r>
    </w:p>
    <w:p w14:paraId="6C9E844D" w14:textId="77777777" w:rsidR="00816FB9" w:rsidRPr="007B59E9" w:rsidRDefault="0061144C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Nomination Guidelines</w:t>
      </w:r>
    </w:p>
    <w:p w14:paraId="18467DA7" w14:textId="77777777" w:rsidR="000257D2" w:rsidRPr="007B59E9" w:rsidRDefault="0061144C" w:rsidP="000257D2">
      <w:pPr>
        <w:pStyle w:val="ListNumber"/>
        <w:numPr>
          <w:ilvl w:val="0"/>
          <w:numId w:val="11"/>
        </w:numPr>
        <w:spacing w:after="0"/>
        <w:rPr>
          <w:rFonts w:ascii="Calibri" w:hAnsi="Calibri" w:cs="Calibri"/>
          <w:sz w:val="24"/>
          <w:szCs w:val="24"/>
        </w:rPr>
      </w:pPr>
      <w:r w:rsidRPr="007B59E9">
        <w:rPr>
          <w:rFonts w:ascii="Calibri" w:hAnsi="Calibri" w:cs="Calibri"/>
          <w:sz w:val="24"/>
          <w:szCs w:val="24"/>
        </w:rPr>
        <w:t xml:space="preserve">Each nomination requires one lead nominator &amp; two “seconders” </w:t>
      </w:r>
    </w:p>
    <w:p w14:paraId="634F36EC" w14:textId="77777777" w:rsidR="0061144C" w:rsidRPr="007B59E9" w:rsidRDefault="0061144C" w:rsidP="000257D2">
      <w:pPr>
        <w:pStyle w:val="ListNumber"/>
        <w:numPr>
          <w:ilvl w:val="0"/>
          <w:numId w:val="11"/>
        </w:numPr>
        <w:spacing w:after="0"/>
        <w:rPr>
          <w:rFonts w:ascii="Calibri" w:hAnsi="Calibri" w:cs="Calibri"/>
          <w:sz w:val="24"/>
          <w:szCs w:val="24"/>
        </w:rPr>
      </w:pPr>
      <w:r w:rsidRPr="007B59E9">
        <w:rPr>
          <w:rFonts w:ascii="Calibri" w:hAnsi="Calibri" w:cs="Calibri"/>
          <w:sz w:val="24"/>
          <w:szCs w:val="24"/>
        </w:rPr>
        <w:t xml:space="preserve">Self-nominations will be accepted, but please provide names of seconders if possible </w:t>
      </w:r>
    </w:p>
    <w:p w14:paraId="70FAF1F8" w14:textId="77777777" w:rsidR="0061144C" w:rsidRPr="007B59E9" w:rsidRDefault="0061144C" w:rsidP="000257D2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Nominees must be paying FTGS members</w:t>
      </w:r>
    </w:p>
    <w:p w14:paraId="6621A90F" w14:textId="77777777" w:rsidR="0061144C" w:rsidRPr="007B59E9" w:rsidRDefault="0061144C" w:rsidP="000257D2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b/>
          <w:sz w:val="24"/>
          <w:szCs w:val="24"/>
        </w:rPr>
        <w:t>EITHER</w:t>
      </w:r>
      <w:r w:rsidRPr="007B59E9">
        <w:rPr>
          <w:rFonts w:cs="Calibri"/>
          <w:sz w:val="24"/>
          <w:szCs w:val="24"/>
        </w:rPr>
        <w:t xml:space="preserve"> the </w:t>
      </w:r>
      <w:r w:rsidR="000257D2" w:rsidRPr="007B59E9">
        <w:rPr>
          <w:rFonts w:cs="Calibri"/>
          <w:sz w:val="24"/>
          <w:szCs w:val="24"/>
        </w:rPr>
        <w:t xml:space="preserve">lead </w:t>
      </w:r>
      <w:r w:rsidRPr="007B59E9">
        <w:rPr>
          <w:rFonts w:cs="Calibri"/>
          <w:sz w:val="24"/>
          <w:szCs w:val="24"/>
        </w:rPr>
        <w:t xml:space="preserve">nominator </w:t>
      </w:r>
      <w:r w:rsidRPr="007B59E9">
        <w:rPr>
          <w:rFonts w:cs="Calibri"/>
          <w:b/>
          <w:sz w:val="24"/>
          <w:szCs w:val="24"/>
        </w:rPr>
        <w:t>OR</w:t>
      </w:r>
      <w:r w:rsidRPr="007B59E9">
        <w:rPr>
          <w:rFonts w:cs="Calibri"/>
          <w:sz w:val="24"/>
          <w:szCs w:val="24"/>
        </w:rPr>
        <w:t xml:space="preserve"> the nominee </w:t>
      </w:r>
      <w:r w:rsidR="000257D2" w:rsidRPr="007B59E9">
        <w:rPr>
          <w:rFonts w:cs="Calibri"/>
          <w:sz w:val="24"/>
          <w:szCs w:val="24"/>
        </w:rPr>
        <w:t>may</w:t>
      </w:r>
      <w:r w:rsidRPr="007B59E9">
        <w:rPr>
          <w:rFonts w:cs="Calibri"/>
          <w:sz w:val="24"/>
          <w:szCs w:val="24"/>
        </w:rPr>
        <w:t xml:space="preserve"> </w:t>
      </w:r>
      <w:r w:rsidR="000B52C7" w:rsidRPr="007B59E9">
        <w:rPr>
          <w:rFonts w:cs="Calibri"/>
          <w:sz w:val="24"/>
          <w:szCs w:val="24"/>
        </w:rPr>
        <w:t>complete and submit</w:t>
      </w:r>
      <w:r w:rsidR="00F97E66" w:rsidRPr="007B59E9">
        <w:rPr>
          <w:rFonts w:cs="Calibri"/>
          <w:sz w:val="24"/>
          <w:szCs w:val="24"/>
        </w:rPr>
        <w:t xml:space="preserve"> this form</w:t>
      </w:r>
    </w:p>
    <w:p w14:paraId="345F88EE" w14:textId="78354267" w:rsidR="00F97E66" w:rsidRPr="007B59E9" w:rsidRDefault="000257D2" w:rsidP="0006599A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Submit </w:t>
      </w:r>
      <w:r w:rsidR="00F97E66" w:rsidRPr="007B59E9">
        <w:rPr>
          <w:rFonts w:cs="Calibri"/>
          <w:sz w:val="24"/>
          <w:szCs w:val="24"/>
        </w:rPr>
        <w:t>ONE form for each nomination</w:t>
      </w:r>
      <w:r w:rsidR="000B52C7" w:rsidRPr="007B59E9">
        <w:rPr>
          <w:rFonts w:cs="Calibri"/>
          <w:sz w:val="24"/>
          <w:szCs w:val="24"/>
        </w:rPr>
        <w:t>,</w:t>
      </w:r>
      <w:r w:rsidR="00F97E66" w:rsidRPr="007B59E9">
        <w:rPr>
          <w:rFonts w:cs="Calibri"/>
          <w:sz w:val="24"/>
          <w:szCs w:val="24"/>
        </w:rPr>
        <w:t xml:space="preserve"> </w:t>
      </w:r>
      <w:r w:rsidRPr="007B59E9">
        <w:rPr>
          <w:rFonts w:cs="Calibri"/>
          <w:sz w:val="24"/>
          <w:szCs w:val="24"/>
        </w:rPr>
        <w:t>by email</w:t>
      </w:r>
      <w:r w:rsidR="000B52C7" w:rsidRPr="007B59E9">
        <w:rPr>
          <w:rFonts w:cs="Calibri"/>
          <w:sz w:val="24"/>
          <w:szCs w:val="24"/>
        </w:rPr>
        <w:t>,</w:t>
      </w:r>
      <w:r w:rsidRPr="007B59E9">
        <w:rPr>
          <w:rFonts w:cs="Calibri"/>
          <w:sz w:val="24"/>
          <w:szCs w:val="24"/>
        </w:rPr>
        <w:t xml:space="preserve"> to the chair of the nomination committee, </w:t>
      </w:r>
      <w:hyperlink r:id="rId8" w:history="1">
        <w:r w:rsidR="00160A5A" w:rsidRPr="007B59E9">
          <w:rPr>
            <w:rStyle w:val="Hyperlink"/>
            <w:rFonts w:cs="Calibri"/>
            <w:sz w:val="24"/>
            <w:szCs w:val="24"/>
          </w:rPr>
          <w:t>laura.shepherd@sydney.edu.au</w:t>
        </w:r>
      </w:hyperlink>
      <w:r w:rsidR="00160A5A" w:rsidRPr="007B59E9">
        <w:rPr>
          <w:rFonts w:cs="Calibri"/>
          <w:sz w:val="24"/>
          <w:szCs w:val="24"/>
        </w:rPr>
        <w:t xml:space="preserve"> </w:t>
      </w:r>
    </w:p>
    <w:p w14:paraId="5014DC31" w14:textId="63567F65" w:rsidR="001F70F5" w:rsidRPr="007B59E9" w:rsidRDefault="00F97E66" w:rsidP="00A907BD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The </w:t>
      </w:r>
      <w:r w:rsidR="000257D2" w:rsidRPr="007B59E9">
        <w:rPr>
          <w:rFonts w:cs="Calibri"/>
          <w:sz w:val="24"/>
          <w:szCs w:val="24"/>
        </w:rPr>
        <w:t xml:space="preserve">deadline </w:t>
      </w:r>
      <w:r w:rsidRPr="007B59E9">
        <w:rPr>
          <w:rFonts w:cs="Calibri"/>
          <w:sz w:val="24"/>
          <w:szCs w:val="24"/>
        </w:rPr>
        <w:t>for nominations is</w:t>
      </w:r>
      <w:r w:rsidR="000257D2" w:rsidRPr="007B59E9">
        <w:rPr>
          <w:rFonts w:cs="Calibri"/>
          <w:sz w:val="24"/>
          <w:szCs w:val="24"/>
        </w:rPr>
        <w:t xml:space="preserve"> </w:t>
      </w:r>
      <w:r w:rsidR="00160A5A" w:rsidRPr="007B59E9">
        <w:rPr>
          <w:rFonts w:cs="Calibri"/>
          <w:b/>
          <w:sz w:val="24"/>
          <w:szCs w:val="24"/>
        </w:rPr>
        <w:t>1 March 2019</w:t>
      </w: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  <w:tblCaption w:val="Content table"/>
      </w:tblPr>
      <w:tblGrid>
        <w:gridCol w:w="2217"/>
        <w:gridCol w:w="1327"/>
        <w:gridCol w:w="567"/>
        <w:gridCol w:w="1276"/>
        <w:gridCol w:w="567"/>
        <w:gridCol w:w="1559"/>
        <w:gridCol w:w="567"/>
        <w:gridCol w:w="1701"/>
        <w:gridCol w:w="299"/>
      </w:tblGrid>
      <w:tr w:rsidR="001F70F5" w:rsidRPr="007B59E9" w14:paraId="4EBDB623" w14:textId="77777777" w:rsidTr="001F70F5">
        <w:trPr>
          <w:trHeight w:val="34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4B501373" w14:textId="77777777" w:rsidR="001F70F5" w:rsidRPr="007B59E9" w:rsidRDefault="00F97E66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WHICH POSITION</w:t>
            </w:r>
            <w:r w:rsidR="001F70F5" w:rsidRPr="007B59E9">
              <w:rPr>
                <w:rFonts w:ascii="Calibri" w:hAnsi="Calibri" w:cs="Calibri"/>
                <w:sz w:val="24"/>
                <w:szCs w:val="24"/>
              </w:rPr>
              <w:t>?</w:t>
            </w:r>
          </w:p>
          <w:p w14:paraId="5A06FFD6" w14:textId="77777777" w:rsidR="001F70F5" w:rsidRPr="007B59E9" w:rsidRDefault="001F70F5" w:rsidP="0079063A">
            <w:pPr>
              <w:rPr>
                <w:rFonts w:ascii="Calibri" w:hAnsi="Calibri" w:cs="Calibri"/>
                <w:i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(</w:t>
            </w:r>
            <w:r w:rsidRPr="007B59E9">
              <w:rPr>
                <w:rFonts w:ascii="Calibri" w:hAnsi="Calibri" w:cs="Calibri"/>
                <w:i/>
                <w:sz w:val="24"/>
                <w:szCs w:val="24"/>
              </w:rPr>
              <w:t xml:space="preserve">please mark </w:t>
            </w:r>
            <w:r w:rsidR="0079063A" w:rsidRPr="007B59E9">
              <w:rPr>
                <w:rFonts w:ascii="Calibri" w:hAnsi="Calibri" w:cs="Calibri"/>
                <w:i/>
                <w:sz w:val="24"/>
                <w:szCs w:val="24"/>
              </w:rPr>
              <w:t>ONE)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991A582" w14:textId="77777777" w:rsidR="001F70F5" w:rsidRPr="007B59E9" w:rsidRDefault="001F70F5" w:rsidP="0079063A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Program chair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847184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387543A" w14:textId="77777777" w:rsidR="001F70F5" w:rsidRPr="007B59E9" w:rsidRDefault="00F97E66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B71368" w14:textId="77777777" w:rsidR="001F70F5" w:rsidRPr="007B59E9" w:rsidRDefault="001F70F5" w:rsidP="0079063A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Section Chair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224269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F704A8F" w14:textId="77777777" w:rsidR="001F70F5" w:rsidRPr="007B59E9" w:rsidRDefault="001F70F5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1E91841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Member at Large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285504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6545A50" w14:textId="77777777" w:rsidR="001F70F5" w:rsidRPr="007B59E9" w:rsidRDefault="001F70F5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19B410" w14:textId="77777777" w:rsidR="001F70F5" w:rsidRPr="007B59E9" w:rsidRDefault="001F70F5" w:rsidP="0079063A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Graduate Member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730283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9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E1D8D2B" w14:textId="77777777" w:rsidR="001F70F5" w:rsidRPr="007B59E9" w:rsidRDefault="001F70F5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5F013EF2" w14:textId="77777777" w:rsidR="0079063A" w:rsidRPr="007B59E9" w:rsidRDefault="001F70F5" w:rsidP="0079063A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NOMINEE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1F70F5" w:rsidRPr="007B59E9" w14:paraId="343F5316" w14:textId="77777777" w:rsidTr="0079063A">
        <w:tc>
          <w:tcPr>
            <w:tcW w:w="2221" w:type="dxa"/>
          </w:tcPr>
          <w:p w14:paraId="4DD8A8C6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Nominee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BCF8C20" w14:textId="04EF0DFD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481ECD90" w14:textId="77777777" w:rsidTr="0079063A">
        <w:tc>
          <w:tcPr>
            <w:tcW w:w="2221" w:type="dxa"/>
          </w:tcPr>
          <w:p w14:paraId="7C6333F4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4CD03FE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61765DA9" w14:textId="77777777" w:rsidTr="0079063A">
        <w:tc>
          <w:tcPr>
            <w:tcW w:w="2221" w:type="dxa"/>
          </w:tcPr>
          <w:p w14:paraId="60C0E02E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626540DE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500E49CF" w14:textId="77777777" w:rsidTr="0079063A">
        <w:tc>
          <w:tcPr>
            <w:tcW w:w="2221" w:type="dxa"/>
          </w:tcPr>
          <w:p w14:paraId="14F41482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Address:#1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2C37938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347AFAA5" w14:textId="77777777" w:rsidTr="0079063A">
        <w:tc>
          <w:tcPr>
            <w:tcW w:w="2221" w:type="dxa"/>
          </w:tcPr>
          <w:p w14:paraId="4F327CC4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Address #2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EE93AA0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0D182977" w14:textId="77777777" w:rsidTr="0079063A">
        <w:tc>
          <w:tcPr>
            <w:tcW w:w="2221" w:type="dxa"/>
          </w:tcPr>
          <w:p w14:paraId="6CEE62B5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Address #3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104DA0A2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29AAA847" w14:textId="77777777" w:rsidTr="0079063A">
        <w:tc>
          <w:tcPr>
            <w:tcW w:w="2221" w:type="dxa"/>
          </w:tcPr>
          <w:p w14:paraId="72FB8010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356CCABE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30669B0" w14:textId="77777777" w:rsidR="001F70F5" w:rsidRPr="007B59E9" w:rsidRDefault="001F70F5" w:rsidP="0079063A">
      <w:pPr>
        <w:rPr>
          <w:rFonts w:ascii="Calibri" w:hAnsi="Calibri" w:cs="Calibri"/>
          <w:sz w:val="24"/>
          <w:szCs w:val="24"/>
        </w:rPr>
      </w:pPr>
    </w:p>
    <w:p w14:paraId="781139C2" w14:textId="77777777" w:rsidR="00A907BD" w:rsidRPr="007B59E9" w:rsidRDefault="000B52C7" w:rsidP="00F97E66">
      <w:pPr>
        <w:tabs>
          <w:tab w:val="left" w:pos="2221"/>
        </w:tabs>
        <w:rPr>
          <w:rFonts w:ascii="Calibri" w:hAnsi="Calibri" w:cs="Calibri"/>
          <w:i/>
          <w:sz w:val="24"/>
          <w:szCs w:val="24"/>
        </w:rPr>
      </w:pPr>
      <w:r w:rsidRPr="007B59E9">
        <w:rPr>
          <w:rFonts w:ascii="Calibri" w:hAnsi="Calibri" w:cs="Calibri"/>
          <w:noProof/>
          <w:sz w:val="24"/>
          <w:szCs w:val="24"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C892E3" wp14:editId="0EB7D4E7">
                <wp:simplePos x="0" y="0"/>
                <wp:positionH relativeFrom="column">
                  <wp:posOffset>37465</wp:posOffset>
                </wp:positionH>
                <wp:positionV relativeFrom="paragraph">
                  <wp:posOffset>316230</wp:posOffset>
                </wp:positionV>
                <wp:extent cx="6543675" cy="1985645"/>
                <wp:effectExtent l="0" t="0" r="2857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1985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10807335"/>
                              <w:showingPlcHdr/>
                              <w:text/>
                            </w:sdtPr>
                            <w:sdtEndPr/>
                            <w:sdtContent>
                              <w:p w14:paraId="3996FEAA" w14:textId="77777777" w:rsidR="000B52C7" w:rsidRDefault="00A907BD">
                                <w:r w:rsidRPr="004A3DDA">
                                  <w:rPr>
                                    <w:rStyle w:val="PlaceholderText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C892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95pt;margin-top:24.9pt;width:515.25pt;height:156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">
                <v:textbox>
                  <w:txbxContent>
                    <w:sdt>
                      <w:sdtPr>
                        <w:id w:val="510807335"/>
                        <w:showingPlcHdr/>
                        <w:text/>
                      </w:sdtPr>
                      <w:sdtEndPr/>
                      <w:sdtContent>
                        <w:p w14:paraId="3996FEAA" w14:textId="77777777" w:rsidR="000B52C7" w:rsidRDefault="00A907BD">
                          <w:r w:rsidRPr="004A3DDA">
                            <w:rPr>
                              <w:rStyle w:val="PlaceholderText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4D1ACD" w:rsidRPr="007B59E9">
        <w:rPr>
          <w:rFonts w:ascii="Calibri" w:hAnsi="Calibri" w:cs="Calibri"/>
          <w:sz w:val="24"/>
          <w:szCs w:val="24"/>
        </w:rPr>
        <w:t>B</w:t>
      </w:r>
      <w:r w:rsidR="00C62E4E" w:rsidRPr="007B59E9">
        <w:rPr>
          <w:rFonts w:ascii="Calibri" w:hAnsi="Calibri" w:cs="Calibri"/>
          <w:sz w:val="24"/>
          <w:szCs w:val="24"/>
        </w:rPr>
        <w:t>iograph</w:t>
      </w:r>
      <w:r w:rsidR="004D1ACD" w:rsidRPr="007B59E9">
        <w:rPr>
          <w:rFonts w:ascii="Calibri" w:hAnsi="Calibri" w:cs="Calibri"/>
          <w:sz w:val="24"/>
          <w:szCs w:val="24"/>
        </w:rPr>
        <w:t>ical statement for FTGS website (</w:t>
      </w:r>
      <w:r w:rsidR="004D1ACD" w:rsidRPr="007B59E9">
        <w:rPr>
          <w:rFonts w:ascii="Calibri" w:hAnsi="Calibri" w:cs="Calibri"/>
          <w:i/>
          <w:sz w:val="24"/>
          <w:szCs w:val="24"/>
        </w:rPr>
        <w:t>200 words maximum)</w:t>
      </w:r>
    </w:p>
    <w:p w14:paraId="47E1C9DA" w14:textId="77777777" w:rsidR="00A907BD" w:rsidRPr="007B59E9" w:rsidRDefault="00A907BD" w:rsidP="00F97E66">
      <w:pPr>
        <w:tabs>
          <w:tab w:val="left" w:pos="2221"/>
        </w:tabs>
        <w:rPr>
          <w:rFonts w:ascii="Calibri" w:hAnsi="Calibri" w:cs="Calibri"/>
          <w:i/>
          <w:sz w:val="24"/>
          <w:szCs w:val="24"/>
        </w:rPr>
      </w:pPr>
    </w:p>
    <w:p w14:paraId="3C098C22" w14:textId="77777777" w:rsidR="00A907BD" w:rsidRPr="007B59E9" w:rsidRDefault="00A907BD" w:rsidP="00F97E66">
      <w:pPr>
        <w:tabs>
          <w:tab w:val="left" w:pos="2221"/>
        </w:tabs>
        <w:rPr>
          <w:rFonts w:ascii="Calibri" w:hAnsi="Calibri" w:cs="Calibri"/>
          <w:i/>
          <w:sz w:val="24"/>
          <w:szCs w:val="24"/>
        </w:rPr>
      </w:pPr>
    </w:p>
    <w:p w14:paraId="5551C952" w14:textId="77777777" w:rsidR="00FC1C22" w:rsidRPr="007B59E9" w:rsidRDefault="007E2BC2" w:rsidP="00A907BD">
      <w:pPr>
        <w:pStyle w:val="Heading1"/>
        <w:jc w:val="left"/>
        <w:rPr>
          <w:rFonts w:ascii="Calibri" w:hAnsi="Calibri" w:cs="Calibri"/>
        </w:rPr>
      </w:pPr>
      <w:r w:rsidRPr="007B59E9">
        <w:rPr>
          <w:rFonts w:ascii="Calibri" w:hAnsi="Calibri" w:cs="Calibri"/>
        </w:rPr>
        <w:lastRenderedPageBreak/>
        <w:t>Lead</w:t>
      </w:r>
      <w:r w:rsidR="00FC1C22" w:rsidRPr="007B59E9">
        <w:rPr>
          <w:rFonts w:ascii="Calibri" w:hAnsi="Calibri" w:cs="Calibri"/>
        </w:rPr>
        <w:t xml:space="preserve">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FC1C22" w:rsidRPr="007B59E9" w14:paraId="51DF2D60" w14:textId="77777777" w:rsidTr="0079063A">
        <w:tc>
          <w:tcPr>
            <w:tcW w:w="2221" w:type="dxa"/>
          </w:tcPr>
          <w:p w14:paraId="3DA527E1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3F7BB75" w14:textId="77777777" w:rsidR="00F30F74" w:rsidRPr="007B59E9" w:rsidRDefault="00F30F74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63883110" w14:textId="77777777" w:rsidTr="0079063A">
        <w:tc>
          <w:tcPr>
            <w:tcW w:w="2221" w:type="dxa"/>
          </w:tcPr>
          <w:p w14:paraId="79DCACB7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21DAD774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3BD57FFA" w14:textId="77777777" w:rsidTr="0079063A">
        <w:tc>
          <w:tcPr>
            <w:tcW w:w="2221" w:type="dxa"/>
          </w:tcPr>
          <w:p w14:paraId="7ACF2E4B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92FDA45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09C562B3" w14:textId="77777777" w:rsidTr="0079063A">
        <w:tc>
          <w:tcPr>
            <w:tcW w:w="2221" w:type="dxa"/>
          </w:tcPr>
          <w:p w14:paraId="089B7DDA" w14:textId="550B56A3" w:rsidR="00FC1C22" w:rsidRPr="007B59E9" w:rsidRDefault="0035469D" w:rsidP="0079063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Address: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037DA7A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7A67AFCF" w14:textId="77777777" w:rsidTr="0079063A">
        <w:tc>
          <w:tcPr>
            <w:tcW w:w="2221" w:type="dxa"/>
          </w:tcPr>
          <w:p w14:paraId="74682179" w14:textId="11449E16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9D924DA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33277819" w14:textId="77777777" w:rsidTr="0079063A">
        <w:tc>
          <w:tcPr>
            <w:tcW w:w="2221" w:type="dxa"/>
          </w:tcPr>
          <w:p w14:paraId="76AA51DF" w14:textId="77777777" w:rsidR="00FC1C2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</w:t>
            </w:r>
            <w:r w:rsidR="00FC1C22" w:rsidRPr="007B59E9">
              <w:rPr>
                <w:rFonts w:ascii="Calibri" w:hAnsi="Calibri" w:cs="Calibri"/>
                <w:sz w:val="24"/>
                <w:szCs w:val="24"/>
              </w:rPr>
              <w:t>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7F13BC30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C3717E6" w14:textId="77777777" w:rsidR="00C62E4E" w:rsidRPr="007B59E9" w:rsidRDefault="00C62E4E" w:rsidP="0079063A">
      <w:pPr>
        <w:tabs>
          <w:tab w:val="left" w:pos="2221"/>
        </w:tabs>
        <w:rPr>
          <w:rFonts w:ascii="Calibri" w:hAnsi="Calibri" w:cs="Calibri"/>
          <w:sz w:val="24"/>
          <w:szCs w:val="24"/>
        </w:rPr>
      </w:pPr>
    </w:p>
    <w:p w14:paraId="389C8A9A" w14:textId="77777777" w:rsidR="007E2BC2" w:rsidRPr="007B59E9" w:rsidRDefault="007E2BC2" w:rsidP="007E2BC2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Second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7E2BC2" w:rsidRPr="007B59E9" w14:paraId="5BB93620" w14:textId="77777777" w:rsidTr="0079063A">
        <w:tc>
          <w:tcPr>
            <w:tcW w:w="2221" w:type="dxa"/>
          </w:tcPr>
          <w:p w14:paraId="687E0AB0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466CEC7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61C6886" w14:textId="77777777" w:rsidTr="0079063A">
        <w:tc>
          <w:tcPr>
            <w:tcW w:w="2221" w:type="dxa"/>
          </w:tcPr>
          <w:p w14:paraId="6B5E44B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1A7FDBB5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61248FDC" w14:textId="77777777" w:rsidTr="0079063A">
        <w:tc>
          <w:tcPr>
            <w:tcW w:w="2221" w:type="dxa"/>
          </w:tcPr>
          <w:p w14:paraId="7AE2B83D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66C2FB03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772AED2E" w14:textId="77777777" w:rsidTr="0079063A">
        <w:tc>
          <w:tcPr>
            <w:tcW w:w="2221" w:type="dxa"/>
          </w:tcPr>
          <w:p w14:paraId="52AFC8BB" w14:textId="561AF557" w:rsidR="007E2BC2" w:rsidRPr="007B59E9" w:rsidRDefault="0035469D" w:rsidP="0079063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Address: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3CB497A8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B4D0B72" w14:textId="77777777" w:rsidTr="0079063A">
        <w:tc>
          <w:tcPr>
            <w:tcW w:w="2221" w:type="dxa"/>
          </w:tcPr>
          <w:p w14:paraId="44DA0628" w14:textId="6342ED36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B2AFD87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08B54F47" w14:textId="77777777" w:rsidTr="0079063A">
        <w:tc>
          <w:tcPr>
            <w:tcW w:w="2221" w:type="dxa"/>
          </w:tcPr>
          <w:p w14:paraId="114DC7FF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6FFE454B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EAF022E" w14:textId="77777777" w:rsidR="00C62E4E" w:rsidRPr="007B59E9" w:rsidRDefault="00C62E4E" w:rsidP="0079063A">
      <w:pPr>
        <w:tabs>
          <w:tab w:val="left" w:pos="2221"/>
        </w:tabs>
        <w:rPr>
          <w:rFonts w:ascii="Calibri" w:hAnsi="Calibri" w:cs="Calibri"/>
          <w:sz w:val="24"/>
          <w:szCs w:val="24"/>
        </w:rPr>
      </w:pPr>
    </w:p>
    <w:p w14:paraId="0AF358B6" w14:textId="77777777" w:rsidR="007E2BC2" w:rsidRPr="007B59E9" w:rsidRDefault="001F70F5" w:rsidP="007E2BC2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T</w:t>
      </w:r>
      <w:r w:rsidR="007E2BC2" w:rsidRPr="007B59E9">
        <w:rPr>
          <w:rFonts w:ascii="Calibri" w:hAnsi="Calibri" w:cs="Calibri"/>
        </w:rPr>
        <w:t>hird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115"/>
        <w:gridCol w:w="7965"/>
      </w:tblGrid>
      <w:tr w:rsidR="007E2BC2" w:rsidRPr="007B59E9" w14:paraId="41A2982E" w14:textId="77777777" w:rsidTr="000B52C7">
        <w:tc>
          <w:tcPr>
            <w:tcW w:w="2115" w:type="dxa"/>
          </w:tcPr>
          <w:p w14:paraId="349EE1D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Nominator Name: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E4B810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75A5C5F" w14:textId="77777777" w:rsidTr="000B52C7">
        <w:tc>
          <w:tcPr>
            <w:tcW w:w="2115" w:type="dxa"/>
          </w:tcPr>
          <w:p w14:paraId="15B4E8FE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585B084D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0B7C737A" w14:textId="77777777" w:rsidTr="000B52C7">
        <w:tc>
          <w:tcPr>
            <w:tcW w:w="2115" w:type="dxa"/>
          </w:tcPr>
          <w:p w14:paraId="20967FA8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8AC0D06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553751B1" w14:textId="77777777" w:rsidTr="000B52C7">
        <w:tc>
          <w:tcPr>
            <w:tcW w:w="2115" w:type="dxa"/>
          </w:tcPr>
          <w:p w14:paraId="4066D00F" w14:textId="2CCB698D" w:rsidR="007E2BC2" w:rsidRPr="007B59E9" w:rsidRDefault="0035469D" w:rsidP="0079063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Address: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348A6E4" w14:textId="77777777" w:rsidR="007E2BC2" w:rsidRPr="007B59E9" w:rsidRDefault="007E2BC2" w:rsidP="00A34E1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4E85E4E" w14:textId="77777777" w:rsidTr="000B52C7">
        <w:tc>
          <w:tcPr>
            <w:tcW w:w="2115" w:type="dxa"/>
          </w:tcPr>
          <w:p w14:paraId="4645DD79" w14:textId="0C5C2B14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014E5390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2CBE2363" w14:textId="77777777" w:rsidTr="000B52C7">
        <w:tc>
          <w:tcPr>
            <w:tcW w:w="2115" w:type="dxa"/>
          </w:tcPr>
          <w:p w14:paraId="71EAE095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Email:</w:t>
            </w:r>
          </w:p>
        </w:tc>
        <w:tc>
          <w:tcPr>
            <w:tcW w:w="7965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5AB6AAAA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5604876" w14:textId="77777777" w:rsidR="00816FB9" w:rsidRPr="007B59E9" w:rsidRDefault="00816FB9" w:rsidP="000B52C7">
      <w:pPr>
        <w:pStyle w:val="ListNumber"/>
        <w:numPr>
          <w:ilvl w:val="0"/>
          <w:numId w:val="0"/>
        </w:numPr>
        <w:rPr>
          <w:rFonts w:ascii="Calibri" w:hAnsi="Calibri" w:cs="Calibri"/>
          <w:sz w:val="24"/>
          <w:szCs w:val="24"/>
        </w:rPr>
      </w:pPr>
    </w:p>
    <w:sectPr w:rsidR="00816FB9" w:rsidRPr="007B59E9">
      <w:footerReference w:type="default" r:id="rId9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47DE57" w14:textId="77777777" w:rsidR="00967874" w:rsidRDefault="00967874">
      <w:r>
        <w:separator/>
      </w:r>
    </w:p>
  </w:endnote>
  <w:endnote w:type="continuationSeparator" w:id="0">
    <w:p w14:paraId="6E4DCC58" w14:textId="77777777" w:rsidR="00967874" w:rsidRDefault="00967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FE06E" w14:textId="77777777" w:rsidR="0079063A" w:rsidRDefault="0079063A" w:rsidP="00C62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57AD3D" w14:textId="77777777" w:rsidR="00967874" w:rsidRDefault="00967874">
      <w:r>
        <w:separator/>
      </w:r>
    </w:p>
  </w:footnote>
  <w:footnote w:type="continuationSeparator" w:id="0">
    <w:p w14:paraId="61A1CB73" w14:textId="77777777" w:rsidR="00967874" w:rsidRDefault="009678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FD86BC1E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1" w15:restartNumberingAfterBreak="0">
    <w:nsid w:val="FFFFFF89"/>
    <w:multiLevelType w:val="singleLevel"/>
    <w:tmpl w:val="CCD0D8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087622"/>
    <w:multiLevelType w:val="hybridMultilevel"/>
    <w:tmpl w:val="71D6AC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C42FC"/>
    <w:multiLevelType w:val="hybridMultilevel"/>
    <w:tmpl w:val="F232220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FCB5ED5"/>
    <w:multiLevelType w:val="hybridMultilevel"/>
    <w:tmpl w:val="CF881D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F18B5"/>
    <w:multiLevelType w:val="hybridMultilevel"/>
    <w:tmpl w:val="26C4AC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A81732"/>
    <w:multiLevelType w:val="hybridMultilevel"/>
    <w:tmpl w:val="D3C8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182773"/>
    <w:multiLevelType w:val="hybridMultilevel"/>
    <w:tmpl w:val="09CE8E58"/>
    <w:lvl w:ilvl="0" w:tplc="4E849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DD2055"/>
    <w:multiLevelType w:val="hybridMultilevel"/>
    <w:tmpl w:val="2D8A51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8B66E0"/>
    <w:multiLevelType w:val="hybridMultilevel"/>
    <w:tmpl w:val="D7C40FC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DB3910"/>
    <w:multiLevelType w:val="hybridMultilevel"/>
    <w:tmpl w:val="D3C8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DF4D70"/>
    <w:multiLevelType w:val="hybridMultilevel"/>
    <w:tmpl w:val="EFAE7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2D2EF0"/>
    <w:multiLevelType w:val="hybridMultilevel"/>
    <w:tmpl w:val="85A6AD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237E9B"/>
    <w:multiLevelType w:val="hybridMultilevel"/>
    <w:tmpl w:val="A1F6C7E0"/>
    <w:lvl w:ilvl="0" w:tplc="08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BB506BD"/>
    <w:multiLevelType w:val="hybridMultilevel"/>
    <w:tmpl w:val="4E8A9D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9C627E"/>
    <w:multiLevelType w:val="hybridMultilevel"/>
    <w:tmpl w:val="D6180A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943C4F"/>
    <w:multiLevelType w:val="hybridMultilevel"/>
    <w:tmpl w:val="2EE46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30340"/>
    <w:multiLevelType w:val="hybridMultilevel"/>
    <w:tmpl w:val="C07CD3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9664C4"/>
    <w:multiLevelType w:val="hybridMultilevel"/>
    <w:tmpl w:val="10D87E74"/>
    <w:lvl w:ilvl="0" w:tplc="24147F7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F7C2E3D"/>
    <w:multiLevelType w:val="hybridMultilevel"/>
    <w:tmpl w:val="9F60AC74"/>
    <w:lvl w:ilvl="0" w:tplc="24147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5A80657"/>
    <w:multiLevelType w:val="hybridMultilevel"/>
    <w:tmpl w:val="C730395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16"/>
  </w:num>
  <w:num w:numId="7">
    <w:abstractNumId w:val="19"/>
  </w:num>
  <w:num w:numId="8">
    <w:abstractNumId w:val="18"/>
  </w:num>
  <w:num w:numId="9">
    <w:abstractNumId w:val="13"/>
  </w:num>
  <w:num w:numId="10">
    <w:abstractNumId w:val="20"/>
  </w:num>
  <w:num w:numId="11">
    <w:abstractNumId w:val="9"/>
  </w:num>
  <w:num w:numId="12">
    <w:abstractNumId w:val="11"/>
  </w:num>
  <w:num w:numId="13">
    <w:abstractNumId w:val="15"/>
  </w:num>
  <w:num w:numId="14">
    <w:abstractNumId w:val="16"/>
  </w:num>
  <w:num w:numId="15">
    <w:abstractNumId w:val="5"/>
  </w:num>
  <w:num w:numId="16">
    <w:abstractNumId w:val="4"/>
  </w:num>
  <w:num w:numId="17">
    <w:abstractNumId w:val="3"/>
  </w:num>
  <w:num w:numId="18">
    <w:abstractNumId w:val="10"/>
  </w:num>
  <w:num w:numId="19">
    <w:abstractNumId w:val="6"/>
  </w:num>
  <w:num w:numId="20">
    <w:abstractNumId w:val="17"/>
  </w:num>
  <w:num w:numId="21">
    <w:abstractNumId w:val="12"/>
  </w:num>
  <w:num w:numId="22">
    <w:abstractNumId w:val="14"/>
  </w:num>
  <w:num w:numId="23">
    <w:abstractNumId w:val="2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ocumentProtection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C22"/>
    <w:rsid w:val="000257D2"/>
    <w:rsid w:val="0006599A"/>
    <w:rsid w:val="000B52C7"/>
    <w:rsid w:val="00160A5A"/>
    <w:rsid w:val="0018139B"/>
    <w:rsid w:val="00184F26"/>
    <w:rsid w:val="001952CD"/>
    <w:rsid w:val="001C6CFE"/>
    <w:rsid w:val="001F70F5"/>
    <w:rsid w:val="002065DE"/>
    <w:rsid w:val="00207667"/>
    <w:rsid w:val="002D1E09"/>
    <w:rsid w:val="00326293"/>
    <w:rsid w:val="0035469D"/>
    <w:rsid w:val="00374396"/>
    <w:rsid w:val="0039155F"/>
    <w:rsid w:val="004D1ACD"/>
    <w:rsid w:val="00566290"/>
    <w:rsid w:val="0061144C"/>
    <w:rsid w:val="00651970"/>
    <w:rsid w:val="0074311E"/>
    <w:rsid w:val="007460D5"/>
    <w:rsid w:val="007538A5"/>
    <w:rsid w:val="0079063A"/>
    <w:rsid w:val="007B59E9"/>
    <w:rsid w:val="007E2BC2"/>
    <w:rsid w:val="007E60A5"/>
    <w:rsid w:val="00814062"/>
    <w:rsid w:val="00816FB9"/>
    <w:rsid w:val="008949E7"/>
    <w:rsid w:val="00911422"/>
    <w:rsid w:val="00913A40"/>
    <w:rsid w:val="00967874"/>
    <w:rsid w:val="00A17176"/>
    <w:rsid w:val="00A34E16"/>
    <w:rsid w:val="00A907BD"/>
    <w:rsid w:val="00AA79AA"/>
    <w:rsid w:val="00AC3906"/>
    <w:rsid w:val="00AE78E2"/>
    <w:rsid w:val="00AF12C2"/>
    <w:rsid w:val="00B64061"/>
    <w:rsid w:val="00B95DBF"/>
    <w:rsid w:val="00C62E4E"/>
    <w:rsid w:val="00CE785C"/>
    <w:rsid w:val="00E55C9C"/>
    <w:rsid w:val="00F30F74"/>
    <w:rsid w:val="00F4421A"/>
    <w:rsid w:val="00F97E66"/>
    <w:rsid w:val="00FC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C8D95"/>
  <w15:chartTrackingRefBased/>
  <w15:docId w15:val="{B2ED9BDC-A1FC-4447-92B8-9E659DBB3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4"/>
    <w:lsdException w:name="List Number" w:uiPriority="4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3"/>
    <w:qFormat/>
    <w:pPr>
      <w:pBdr>
        <w:top w:val="single" w:sz="4" w:space="3" w:color="auto"/>
        <w:left w:val="single" w:sz="4" w:space="0" w:color="auto"/>
        <w:bottom w:val="single" w:sz="4" w:space="3" w:color="auto"/>
        <w:right w:val="single" w:sz="4" w:space="0" w:color="auto"/>
      </w:pBdr>
      <w:shd w:val="clear" w:color="auto" w:fill="404040" w:themeFill="text1" w:themeFillTint="BF"/>
      <w:spacing w:before="240" w:after="200"/>
      <w:jc w:val="center"/>
      <w:outlineLvl w:val="0"/>
    </w:pPr>
    <w:rPr>
      <w:rFonts w:asciiTheme="majorHAnsi" w:eastAsiaTheme="majorEastAsia" w:hAnsiTheme="majorHAnsi" w:cs="Times New Roman"/>
      <w:b/>
      <w:color w:val="FFFFFF" w:themeColor="background1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3"/>
    <w:semiHidden/>
    <w:unhideWhenUsed/>
    <w:qFormat/>
    <w:pPr>
      <w:keepNext/>
      <w:keepLines/>
      <w:spacing w:before="40" w:after="120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pPr>
      <w:keepNext/>
      <w:keepLines/>
      <w:spacing w:before="40" w:after="120"/>
      <w:outlineLvl w:val="2"/>
    </w:pPr>
    <w:rPr>
      <w:rFonts w:asciiTheme="majorHAnsi" w:eastAsiaTheme="majorEastAsia" w:hAnsiTheme="majorHAnsi" w:cstheme="majorBidi"/>
      <w:b/>
      <w:color w:val="404040" w:themeColor="text1" w:themeTint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pPr>
      <w:keepNext/>
      <w:keepLines/>
      <w:spacing w:before="40" w:after="12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pPr>
      <w:keepNext/>
      <w:keepLines/>
      <w:spacing w:before="40" w:after="12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pPr>
      <w:keepNext/>
      <w:keepLines/>
      <w:spacing w:before="40" w:after="120"/>
      <w:outlineLvl w:val="5"/>
    </w:pPr>
    <w:rPr>
      <w:rFonts w:asciiTheme="majorHAnsi" w:eastAsiaTheme="majorEastAsia" w:hAnsiTheme="majorHAnsi" w:cstheme="majorBidi"/>
      <w:b/>
      <w:color w:val="404040" w:themeColor="text1" w:themeTint="B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pPr>
      <w:keepNext/>
      <w:keepLines/>
      <w:spacing w:before="40" w:after="12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pPr>
      <w:keepNext/>
      <w:keepLines/>
      <w:spacing w:before="40" w:after="120"/>
      <w:outlineLvl w:val="7"/>
    </w:pPr>
    <w:rPr>
      <w:rFonts w:asciiTheme="majorHAnsi" w:eastAsiaTheme="majorEastAsia" w:hAnsiTheme="majorHAnsi" w:cstheme="majorBidi"/>
      <w:color w:val="404040" w:themeColor="text1" w:themeTint="BF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pPr>
      <w:keepNext/>
      <w:keepLines/>
      <w:spacing w:before="40" w:after="12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4F81BD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="Times New Roman"/>
      <w:b/>
      <w:color w:val="FFFFFF" w:themeColor="background1"/>
      <w:sz w:val="24"/>
      <w:szCs w:val="24"/>
      <w:shd w:val="clear" w:color="auto" w:fill="404040" w:themeFill="text1" w:themeFillTint="BF"/>
      <w:lang w:eastAsia="en-US"/>
    </w:rPr>
  </w:style>
  <w:style w:type="paragraph" w:styleId="Title">
    <w:name w:val="Title"/>
    <w:basedOn w:val="Normal"/>
    <w:link w:val="TitleChar"/>
    <w:uiPriority w:val="2"/>
    <w:qFormat/>
    <w:pPr>
      <w:spacing w:before="200"/>
      <w:contextualSpacing/>
    </w:pPr>
    <w:rPr>
      <w:rFonts w:asciiTheme="majorHAnsi" w:eastAsiaTheme="majorEastAsia" w:hAnsiTheme="majorHAnsi" w:cstheme="majorBidi"/>
      <w:b/>
      <w:kern w:val="28"/>
      <w:sz w:val="28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b/>
      <w:kern w:val="28"/>
      <w:sz w:val="28"/>
      <w:szCs w:val="56"/>
      <w:lang w:eastAsia="en-US"/>
    </w:rPr>
  </w:style>
  <w:style w:type="paragraph" w:customStyle="1" w:styleId="CompanyName">
    <w:name w:val="Company Name"/>
    <w:basedOn w:val="Normal"/>
    <w:uiPriority w:val="1"/>
    <w:qFormat/>
    <w:pPr>
      <w:jc w:val="right"/>
    </w:pPr>
    <w:rPr>
      <w:rFonts w:eastAsia="Times New Roman" w:cs="Times New Roman"/>
      <w:b/>
      <w:color w:val="595959" w:themeColor="text1" w:themeTint="A6"/>
      <w:sz w:val="36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Number">
    <w:name w:val="List Number"/>
    <w:basedOn w:val="Normal"/>
    <w:uiPriority w:val="4"/>
    <w:pPr>
      <w:numPr>
        <w:numId w:val="3"/>
      </w:numPr>
      <w:spacing w:after="24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Light">
    <w:name w:val="Grid Table Light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2Char">
    <w:name w:val="Heading 2 Char"/>
    <w:basedOn w:val="DefaultParagraphFont"/>
    <w:link w:val="Heading2"/>
    <w:uiPriority w:val="3"/>
    <w:semiHidden/>
    <w:rPr>
      <w:rFonts w:asciiTheme="majorHAnsi" w:eastAsiaTheme="majorEastAsia" w:hAnsiTheme="majorHAnsi" w:cstheme="majorBidi"/>
      <w:color w:val="404040" w:themeColor="text1" w:themeTint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3"/>
    <w:semiHidden/>
    <w:rPr>
      <w:rFonts w:asciiTheme="majorHAnsi" w:eastAsiaTheme="majorEastAsia" w:hAnsiTheme="majorHAnsi" w:cstheme="majorBidi"/>
      <w:b/>
      <w:color w:val="404040" w:themeColor="text1" w:themeTint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5Char">
    <w:name w:val="Heading 5 Char"/>
    <w:basedOn w:val="DefaultParagraphFont"/>
    <w:link w:val="Heading5"/>
    <w:uiPriority w:val="3"/>
    <w:semiHidden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Pr>
      <w:rFonts w:asciiTheme="majorHAnsi" w:eastAsiaTheme="majorEastAsia" w:hAnsiTheme="majorHAnsi" w:cstheme="majorBidi"/>
      <w:b/>
      <w:color w:val="404040" w:themeColor="text1" w:themeTint="BF"/>
    </w:rPr>
  </w:style>
  <w:style w:type="character" w:customStyle="1" w:styleId="Heading7Char">
    <w:name w:val="Heading 7 Char"/>
    <w:basedOn w:val="DefaultParagraphFont"/>
    <w:link w:val="Heading7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3"/>
    <w:semiHidden/>
    <w:rPr>
      <w:rFonts w:asciiTheme="majorHAnsi" w:eastAsiaTheme="majorEastAsia" w:hAnsiTheme="majorHAnsi" w:cstheme="majorBidi"/>
      <w:color w:val="404040" w:themeColor="text1" w:themeTint="BF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1"/>
    </w:rPr>
  </w:style>
  <w:style w:type="character" w:styleId="Hyperlink">
    <w:name w:val="Hyperlink"/>
    <w:basedOn w:val="DefaultParagraphFont"/>
    <w:uiPriority w:val="99"/>
    <w:unhideWhenUsed/>
    <w:rsid w:val="001C6CF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1144C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table" w:styleId="TableGrid">
    <w:name w:val="Table Grid"/>
    <w:basedOn w:val="TableNormal"/>
    <w:uiPriority w:val="39"/>
    <w:rsid w:val="00753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1E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ura.shepherd@sydney.edu.a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gs00106\AppData\Roaming\Microsoft\Templates\Employee%20referral%20form.dotx" TargetMode="External"/></Relationships>
</file>

<file path=word/theme/theme1.xml><?xml version="1.0" encoding="utf-8"?>
<a:theme xmlns:a="http://schemas.openxmlformats.org/drawingml/2006/main" name="Employee Referral Form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BDE1E-EE49-455D-8862-6AF989A3B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Employee referral form</Template>
  <TotalTime>14</TotalTime>
  <Pages>4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FTGS EXECUTIVE NOMINATIONS FORM 2018</dc:subject>
  <dc:creator>UOS</dc:creator>
  <cp:keywords/>
  <dc:description/>
  <cp:lastModifiedBy>Laura Shepherd</cp:lastModifiedBy>
  <cp:revision>12</cp:revision>
  <dcterms:created xsi:type="dcterms:W3CDTF">2018-12-20T06:39:00Z</dcterms:created>
  <dcterms:modified xsi:type="dcterms:W3CDTF">2019-01-31T21:09:00Z</dcterms:modified>
</cp:coreProperties>
</file>