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8A52E" w14:textId="2A3EB639" w:rsidR="007B59E9" w:rsidRPr="007B59E9" w:rsidRDefault="007B59E9" w:rsidP="007B59E9">
      <w:pPr>
        <w:spacing w:line="360" w:lineRule="auto"/>
        <w:jc w:val="center"/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</w:pPr>
      <w:r w:rsidRPr="007B59E9"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>Feminist Theory and Gender Studies Executive Committee</w:t>
      </w:r>
    </w:p>
    <w:p w14:paraId="42E165A0" w14:textId="4A2D4E78" w:rsidR="007B59E9" w:rsidRPr="007B59E9" w:rsidRDefault="00EA57B9" w:rsidP="007B59E9">
      <w:pPr>
        <w:spacing w:line="360" w:lineRule="auto"/>
        <w:jc w:val="center"/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</w:pPr>
      <w:r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 xml:space="preserve">Call for </w:t>
      </w:r>
      <w:r w:rsidR="00644308">
        <w:rPr>
          <w:rFonts w:ascii="Calibri" w:eastAsia="Calibri" w:hAnsi="Calibri" w:cs="Calibri"/>
          <w:b/>
          <w:color w:val="365F91" w:themeColor="accent1" w:themeShade="BF"/>
          <w:sz w:val="28"/>
          <w:szCs w:val="24"/>
          <w:lang w:eastAsia="en-US"/>
        </w:rPr>
        <w:t>Nominations 2020</w:t>
      </w:r>
    </w:p>
    <w:p w14:paraId="2870F19C" w14:textId="77777777" w:rsidR="007B59E9" w:rsidRDefault="007B59E9" w:rsidP="007B59E9">
      <w:pPr>
        <w:spacing w:line="360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14:paraId="26E2BBD1" w14:textId="0255963A" w:rsidR="007B59E9" w:rsidRPr="007B59E9" w:rsidRDefault="007B59E9" w:rsidP="007B59E9">
      <w:pPr>
        <w:spacing w:line="360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FTGS invites nominations for the following positions on the Executive Committee:</w:t>
      </w:r>
    </w:p>
    <w:p w14:paraId="634C18D1" w14:textId="54A7B28B" w:rsidR="007B59E9" w:rsidRPr="007B59E9" w:rsidRDefault="00644308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2020-23</w:t>
      </w:r>
      <w:r w:rsidR="007B59E9" w:rsidRPr="007B59E9">
        <w:rPr>
          <w:rFonts w:cs="Calibri"/>
          <w:sz w:val="24"/>
          <w:szCs w:val="24"/>
        </w:rPr>
        <w:t xml:space="preserve"> Section Chair (one position) </w:t>
      </w:r>
    </w:p>
    <w:p w14:paraId="7960E63C" w14:textId="5F56D221" w:rsidR="007B59E9" w:rsidRPr="007B59E9" w:rsidRDefault="007B59E9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2</w:t>
      </w:r>
      <w:r w:rsidR="00644308">
        <w:rPr>
          <w:rFonts w:cs="Calibri"/>
          <w:sz w:val="24"/>
          <w:szCs w:val="24"/>
        </w:rPr>
        <w:t>020-23</w:t>
      </w:r>
      <w:r w:rsidRPr="007B59E9">
        <w:rPr>
          <w:rFonts w:cs="Calibri"/>
          <w:sz w:val="24"/>
          <w:szCs w:val="24"/>
        </w:rPr>
        <w:t xml:space="preserve"> Program Chair (one position) </w:t>
      </w:r>
    </w:p>
    <w:p w14:paraId="156D839C" w14:textId="0FF2BBD0" w:rsidR="007B59E9" w:rsidRPr="007B59E9" w:rsidRDefault="00644308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2020-22</w:t>
      </w:r>
      <w:r w:rsidR="007B59E9" w:rsidRPr="007B59E9">
        <w:rPr>
          <w:rFonts w:cs="Calibri"/>
          <w:sz w:val="24"/>
          <w:szCs w:val="24"/>
        </w:rPr>
        <w:t xml:space="preserve"> Members-at-Large (three positions) </w:t>
      </w:r>
    </w:p>
    <w:p w14:paraId="255EBC3C" w14:textId="685871DF" w:rsidR="007B59E9" w:rsidRPr="007B59E9" w:rsidRDefault="00644308" w:rsidP="008949E7">
      <w:pPr>
        <w:pStyle w:val="ListParagraph"/>
        <w:numPr>
          <w:ilvl w:val="0"/>
          <w:numId w:val="17"/>
        </w:numPr>
        <w:ind w:left="709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2020-21</w:t>
      </w:r>
      <w:r w:rsidR="007B59E9" w:rsidRPr="007B59E9">
        <w:rPr>
          <w:rFonts w:cs="Calibri"/>
          <w:sz w:val="24"/>
          <w:szCs w:val="24"/>
        </w:rPr>
        <w:t xml:space="preserve"> Graduate Student Member (two positions) </w:t>
      </w:r>
    </w:p>
    <w:p w14:paraId="3E6804FE" w14:textId="6457E199" w:rsidR="007B59E9" w:rsidRPr="007B59E9" w:rsidRDefault="00B83C57" w:rsidP="008949E7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>
        <w:rPr>
          <w:rFonts w:ascii="Calibri" w:eastAsia="Calibri" w:hAnsi="Calibri" w:cs="Calibri"/>
          <w:b/>
          <w:sz w:val="24"/>
          <w:szCs w:val="24"/>
          <w:lang w:eastAsia="en-US"/>
        </w:rPr>
        <w:t>How to n</w:t>
      </w:r>
      <w:r w:rsidR="007B59E9"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ominate: </w:t>
      </w:r>
    </w:p>
    <w:p w14:paraId="37944AC8" w14:textId="46057D56" w:rsidR="007B59E9" w:rsidRPr="007B59E9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Each nomination requires one lead nominator &amp; two “seconders”</w:t>
      </w:r>
      <w:r w:rsidR="008236D1">
        <w:rPr>
          <w:rFonts w:cs="Calibri"/>
          <w:sz w:val="24"/>
          <w:szCs w:val="24"/>
        </w:rPr>
        <w:t>, all members of ISA at the time of nomination.</w:t>
      </w:r>
      <w:r w:rsidRPr="007B59E9">
        <w:rPr>
          <w:rFonts w:cs="Calibri"/>
          <w:sz w:val="24"/>
          <w:szCs w:val="24"/>
        </w:rPr>
        <w:t xml:space="preserve"> </w:t>
      </w:r>
    </w:p>
    <w:p w14:paraId="4F05B193" w14:textId="77777777" w:rsidR="007B59E9" w:rsidRPr="007B59E9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Self-nominations will be accepted, but please provide names of seconders if possible </w:t>
      </w:r>
    </w:p>
    <w:p w14:paraId="287A22DB" w14:textId="109AF004" w:rsidR="007B59E9" w:rsidRPr="008236D1" w:rsidRDefault="007B59E9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 w:rsidRPr="008236D1">
        <w:rPr>
          <w:rFonts w:cs="Calibri"/>
          <w:sz w:val="24"/>
          <w:szCs w:val="24"/>
        </w:rPr>
        <w:t xml:space="preserve">Nominees </w:t>
      </w:r>
      <w:r w:rsidR="00EA57B9">
        <w:rPr>
          <w:rFonts w:cs="Calibri"/>
          <w:sz w:val="24"/>
          <w:szCs w:val="24"/>
        </w:rPr>
        <w:t xml:space="preserve">need not be members of ISA, </w:t>
      </w:r>
      <w:r w:rsidR="008236D1" w:rsidRPr="008236D1">
        <w:rPr>
          <w:rFonts w:cs="Calibri"/>
          <w:sz w:val="24"/>
          <w:szCs w:val="24"/>
        </w:rPr>
        <w:t xml:space="preserve">but must </w:t>
      </w:r>
      <w:r w:rsidR="008E41AD">
        <w:rPr>
          <w:rFonts w:cs="Calibri"/>
          <w:sz w:val="24"/>
          <w:szCs w:val="24"/>
        </w:rPr>
        <w:t xml:space="preserve">take out membership if </w:t>
      </w:r>
      <w:r w:rsidR="008236D1" w:rsidRPr="008236D1">
        <w:rPr>
          <w:rFonts w:cs="Calibri"/>
          <w:sz w:val="24"/>
          <w:szCs w:val="24"/>
        </w:rPr>
        <w:t>elected.</w:t>
      </w:r>
    </w:p>
    <w:p w14:paraId="7B5BE216" w14:textId="3FE66B38" w:rsidR="00AA79AA" w:rsidRDefault="00AA79AA" w:rsidP="008949E7">
      <w:pPr>
        <w:pStyle w:val="ListParagraph"/>
        <w:numPr>
          <w:ilvl w:val="0"/>
          <w:numId w:val="15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Please nominate using the form </w:t>
      </w:r>
      <w:r w:rsidR="00EA57B9">
        <w:rPr>
          <w:rFonts w:cs="Calibri"/>
          <w:sz w:val="24"/>
          <w:szCs w:val="24"/>
        </w:rPr>
        <w:t xml:space="preserve">below, by </w:t>
      </w:r>
      <w:r w:rsidR="00F36662">
        <w:rPr>
          <w:rFonts w:cs="Calibri"/>
          <w:b/>
          <w:sz w:val="24"/>
          <w:szCs w:val="24"/>
        </w:rPr>
        <w:t>13</w:t>
      </w:r>
      <w:r w:rsidR="00EA57B9">
        <w:rPr>
          <w:rFonts w:cs="Calibri"/>
          <w:b/>
          <w:sz w:val="24"/>
          <w:szCs w:val="24"/>
        </w:rPr>
        <w:t xml:space="preserve"> December 2019</w:t>
      </w:r>
      <w:r w:rsidR="00EA57B9">
        <w:rPr>
          <w:rFonts w:cs="Calibri"/>
          <w:sz w:val="24"/>
          <w:szCs w:val="24"/>
        </w:rPr>
        <w:t>.</w:t>
      </w:r>
    </w:p>
    <w:p w14:paraId="5008C55D" w14:textId="12F07B9B" w:rsidR="00913A40" w:rsidRPr="007B59E9" w:rsidRDefault="00913A40" w:rsidP="008949E7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P</w:t>
      </w:r>
      <w:r w:rsidR="00B83C57">
        <w:rPr>
          <w:rFonts w:ascii="Calibri" w:eastAsia="Calibri" w:hAnsi="Calibri" w:cs="Calibri"/>
          <w:b/>
          <w:sz w:val="24"/>
          <w:szCs w:val="24"/>
          <w:lang w:eastAsia="en-US"/>
        </w:rPr>
        <w:t>lease provide the following i</w:t>
      </w: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nformation: </w:t>
      </w:r>
    </w:p>
    <w:p w14:paraId="7B8856CD" w14:textId="77777777" w:rsidR="00E55C9C" w:rsidRPr="007B59E9" w:rsidRDefault="00E55C9C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  <w:sectPr w:rsidR="00E55C9C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876E465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FOR THE 3 NOMINATORS </w:t>
      </w:r>
    </w:p>
    <w:p w14:paraId="4424BC26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(1)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Name </w:t>
      </w:r>
    </w:p>
    <w:p w14:paraId="5052E641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(2)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Affiliation</w:t>
      </w:r>
    </w:p>
    <w:p w14:paraId="17582D66" w14:textId="77777777" w:rsidR="00913A40" w:rsidRPr="007B59E9" w:rsidRDefault="00913A40" w:rsidP="008949E7">
      <w:pPr>
        <w:spacing w:line="276" w:lineRule="auto"/>
        <w:ind w:left="720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(3)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Full contact details</w:t>
      </w:r>
    </w:p>
    <w:p w14:paraId="2CD2571B" w14:textId="77777777" w:rsidR="00913A40" w:rsidRPr="007B59E9" w:rsidRDefault="00913A40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FOR THE NOMINEES </w:t>
      </w:r>
    </w:p>
    <w:p w14:paraId="1C64715D" w14:textId="77777777" w:rsidR="00913A40" w:rsidRPr="007B59E9" w:rsidRDefault="00913A40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>(1)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Position nominated for </w:t>
      </w:r>
    </w:p>
    <w:p w14:paraId="545DCC5C" w14:textId="77777777" w:rsidR="00913A40" w:rsidRPr="007B59E9" w:rsidRDefault="002065DE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(2)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 xml:space="preserve">Name, affiliation, &amp; </w:t>
      </w:r>
      <w:r w:rsidR="00913A40" w:rsidRPr="007B59E9">
        <w:rPr>
          <w:rFonts w:ascii="Calibri" w:eastAsia="Calibri" w:hAnsi="Calibri" w:cs="Calibri"/>
          <w:sz w:val="24"/>
          <w:szCs w:val="24"/>
          <w:lang w:eastAsia="en-US"/>
        </w:rPr>
        <w:t>contact details</w:t>
      </w:r>
    </w:p>
    <w:p w14:paraId="2D75BB84" w14:textId="77777777" w:rsidR="00913A40" w:rsidRPr="007B59E9" w:rsidRDefault="002065DE" w:rsidP="008949E7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(3)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ab/>
        <w:t>200-</w:t>
      </w:r>
      <w:r w:rsidR="00913A40"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word bio for FTGS website </w:t>
      </w:r>
    </w:p>
    <w:p w14:paraId="18A7857B" w14:textId="77777777" w:rsidR="00E55C9C" w:rsidRPr="007B59E9" w:rsidRDefault="00E55C9C" w:rsidP="00913A40">
      <w:pPr>
        <w:spacing w:line="360" w:lineRule="auto"/>
        <w:rPr>
          <w:rFonts w:ascii="Calibri" w:eastAsia="Calibri" w:hAnsi="Calibri" w:cs="Calibri"/>
          <w:sz w:val="24"/>
          <w:szCs w:val="24"/>
          <w:lang w:eastAsia="en-US"/>
        </w:rPr>
        <w:sectPr w:rsidR="00E55C9C" w:rsidRPr="007B59E9" w:rsidSect="002065DE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6DB880F2" w14:textId="77777777" w:rsidR="00AE78E2" w:rsidRPr="007B59E9" w:rsidRDefault="00AE78E2" w:rsidP="00566290">
      <w:pPr>
        <w:spacing w:line="276" w:lineRule="auto"/>
        <w:rPr>
          <w:rFonts w:ascii="Calibri" w:eastAsia="Calibri" w:hAnsi="Calibri" w:cs="Calibri"/>
          <w:b/>
          <w:i/>
          <w:sz w:val="24"/>
          <w:szCs w:val="24"/>
          <w:lang w:eastAsia="en-US"/>
        </w:rPr>
      </w:pPr>
    </w:p>
    <w:p w14:paraId="23DF5919" w14:textId="2CAB09C1" w:rsidR="001C6CFE" w:rsidRPr="007B59E9" w:rsidRDefault="001C6CFE" w:rsidP="00566290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Responsibilities</w:t>
      </w:r>
      <w:r w:rsid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 for each role</w:t>
      </w:r>
      <w:r w:rsidRPr="007B59E9">
        <w:rPr>
          <w:rFonts w:ascii="Calibri" w:eastAsia="Calibri" w:hAnsi="Calibri" w:cs="Calibri"/>
          <w:b/>
          <w:i/>
          <w:sz w:val="24"/>
          <w:szCs w:val="24"/>
          <w:lang w:eastAsia="en-US"/>
        </w:rPr>
        <w:t xml:space="preserve">: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During their tenure, all FTGS Elected officials are required to </w:t>
      </w:r>
      <w:r w:rsidR="008236D1">
        <w:rPr>
          <w:rFonts w:ascii="Calibri" w:eastAsia="Calibri" w:hAnsi="Calibri" w:cs="Calibri"/>
          <w:sz w:val="24"/>
          <w:szCs w:val="24"/>
          <w:lang w:eastAsia="en-US"/>
        </w:rPr>
        <w:t>take part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in exe</w:t>
      </w:r>
      <w:r w:rsidR="008236D1">
        <w:rPr>
          <w:rFonts w:ascii="Calibri" w:eastAsia="Calibri" w:hAnsi="Calibri" w:cs="Calibri"/>
          <w:sz w:val="24"/>
          <w:szCs w:val="24"/>
          <w:lang w:eastAsia="en-US"/>
        </w:rPr>
        <w:t>cutive committee meetings at the annual ISA conventions, along with associated email communications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and administrative activities. The tasks of the program chair, the section chair, and member-at-large </w:t>
      </w:r>
      <w:r w:rsidR="008949E7">
        <w:rPr>
          <w:rFonts w:ascii="Calibri" w:eastAsia="Calibri" w:hAnsi="Calibri" w:cs="Calibri"/>
          <w:sz w:val="24"/>
          <w:szCs w:val="24"/>
          <w:lang w:eastAsia="en-US"/>
        </w:rPr>
        <w:t xml:space="preserve">also 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include the following</w:t>
      </w:r>
      <w:r w:rsidR="008949E7">
        <w:rPr>
          <w:rFonts w:ascii="Calibri" w:eastAsia="Calibri" w:hAnsi="Calibri" w:cs="Calibri"/>
          <w:sz w:val="24"/>
          <w:szCs w:val="24"/>
          <w:lang w:eastAsia="en-US"/>
        </w:rPr>
        <w:t xml:space="preserve"> role-specific responsibilities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:</w:t>
      </w:r>
    </w:p>
    <w:p w14:paraId="4A69E873" w14:textId="77777777" w:rsidR="001C6CFE" w:rsidRPr="007B59E9" w:rsidRDefault="001C6CFE" w:rsidP="001C6CFE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14:paraId="5C0771D8" w14:textId="7E0C28E5" w:rsidR="001C6CFE" w:rsidRPr="007B59E9" w:rsidRDefault="001C6CFE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 xml:space="preserve">PROGRAM CHAIR </w:t>
      </w:r>
      <w:r w:rsidR="007B59E9" w:rsidRPr="007B59E9">
        <w:rPr>
          <w:rFonts w:ascii="Calibri" w:eastAsia="Calibri" w:hAnsi="Calibri" w:cs="Calibri"/>
          <w:sz w:val="24"/>
          <w:szCs w:val="24"/>
          <w:lang w:eastAsia="en-US"/>
        </w:rPr>
        <w:t>(1-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year term officially, effectively 3 years as incoming &amp; outgoing too)</w:t>
      </w:r>
    </w:p>
    <w:p w14:paraId="24A76527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4E06268" w14:textId="2F69C073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Attend ISA meeting prior to term </w:t>
      </w:r>
    </w:p>
    <w:p w14:paraId="6F2C166E" w14:textId="48607E09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Write FTGS call for papers </w:t>
      </w:r>
    </w:p>
    <w:p w14:paraId="09657453" w14:textId="5F6C1811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Organize FTGS panels of interest </w:t>
      </w:r>
    </w:p>
    <w:p w14:paraId="142C3918" w14:textId="7BA0D71F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Receive FTGS submissions </w:t>
      </w:r>
    </w:p>
    <w:p w14:paraId="7F97163F" w14:textId="39797414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Organize</w:t>
      </w:r>
      <w:r w:rsidR="008236D1">
        <w:rPr>
          <w:rFonts w:cs="Calibri"/>
          <w:sz w:val="24"/>
          <w:szCs w:val="24"/>
        </w:rPr>
        <w:t xml:space="preserve"> paper</w:t>
      </w:r>
      <w:r w:rsidRPr="007E60A5">
        <w:rPr>
          <w:rFonts w:cs="Calibri"/>
          <w:sz w:val="24"/>
          <w:szCs w:val="24"/>
        </w:rPr>
        <w:t xml:space="preserve"> submissions into </w:t>
      </w:r>
    </w:p>
    <w:p w14:paraId="623D687E" w14:textId="089BE440" w:rsidR="001C6CFE" w:rsidRPr="007E60A5" w:rsidRDefault="001C6CFE" w:rsidP="008236D1">
      <w:pPr>
        <w:pStyle w:val="ListParagraph"/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panels </w:t>
      </w:r>
    </w:p>
    <w:p w14:paraId="68DEA27B" w14:textId="3FDA2CCE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Recruit chairs &amp; discussants for panels </w:t>
      </w:r>
    </w:p>
    <w:p w14:paraId="7A6A63AC" w14:textId="77777777" w:rsidR="00B83C57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Acquire co-sponsorship for panels</w:t>
      </w:r>
    </w:p>
    <w:p w14:paraId="302A3719" w14:textId="2AA64BA2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Complete panel &amp; poster forms </w:t>
      </w:r>
    </w:p>
    <w:p w14:paraId="5E908934" w14:textId="66BEAE4A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Receive &amp; edit preliminary list of panels </w:t>
      </w:r>
    </w:p>
    <w:p w14:paraId="324CC6CF" w14:textId="00AEAABA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Edit schedule of panels </w:t>
      </w:r>
    </w:p>
    <w:p w14:paraId="4673B237" w14:textId="7932F6A6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Replace chairs &amp; discussants who   </w:t>
      </w:r>
    </w:p>
    <w:p w14:paraId="5F88B89A" w14:textId="38B0BDB3" w:rsidR="001C6CFE" w:rsidRPr="007E60A5" w:rsidRDefault="001C6CFE" w:rsidP="008236D1">
      <w:pPr>
        <w:pStyle w:val="ListParagraph"/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withdraw up until ISA conference</w:t>
      </w:r>
    </w:p>
    <w:p w14:paraId="735D7137" w14:textId="3109ADE8" w:rsidR="008236D1" w:rsidRPr="008236D1" w:rsidRDefault="001C6CFE" w:rsidP="008236D1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Support panels at ISA conference</w:t>
      </w:r>
    </w:p>
    <w:p w14:paraId="0925E435" w14:textId="5B1E0D61" w:rsidR="001C6CFE" w:rsidRPr="007E60A5" w:rsidRDefault="001C6CFE" w:rsidP="007E60A5">
      <w:pPr>
        <w:pStyle w:val="ListParagraph"/>
        <w:numPr>
          <w:ilvl w:val="0"/>
          <w:numId w:val="22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Continual email availability May-July </w:t>
      </w:r>
    </w:p>
    <w:p w14:paraId="0DB08BC4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F56D94E" w14:textId="77777777" w:rsidR="00B83C57" w:rsidRDefault="00B83C57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</w:p>
    <w:p w14:paraId="02E776EE" w14:textId="0867C0A9" w:rsidR="001C6CFE" w:rsidRPr="007B59E9" w:rsidRDefault="001C6CFE" w:rsidP="000257D2">
      <w:pPr>
        <w:pBdr>
          <w:bottom w:val="single" w:sz="4" w:space="1" w:color="auto"/>
        </w:pBdr>
        <w:spacing w:after="160"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lastRenderedPageBreak/>
        <w:t xml:space="preserve">SECTION CHAIR </w:t>
      </w:r>
      <w:r w:rsidR="007B59E9" w:rsidRPr="007B59E9">
        <w:rPr>
          <w:rFonts w:ascii="Calibri" w:eastAsia="Calibri" w:hAnsi="Calibri" w:cs="Calibri"/>
          <w:sz w:val="24"/>
          <w:szCs w:val="24"/>
          <w:lang w:eastAsia="en-US"/>
        </w:rPr>
        <w:t>(1-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>year term officially, effectively 3 years as incoming &amp; outgoing too)</w:t>
      </w:r>
    </w:p>
    <w:p w14:paraId="04CA42C2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b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6FCC17" w14:textId="73989F91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Maintain communication with ISA </w:t>
      </w:r>
    </w:p>
    <w:p w14:paraId="01F5875C" w14:textId="50BC9966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Fundraise for section reception </w:t>
      </w:r>
    </w:p>
    <w:p w14:paraId="43568606" w14:textId="17EB192E" w:rsidR="001C6CFE" w:rsidRPr="007E60A5" w:rsidRDefault="008236D1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Populate </w:t>
      </w:r>
      <w:r w:rsidR="001C6CFE" w:rsidRPr="007E60A5">
        <w:rPr>
          <w:rFonts w:cs="Calibri"/>
          <w:sz w:val="24"/>
          <w:szCs w:val="24"/>
        </w:rPr>
        <w:t>&amp; advise standing committees</w:t>
      </w:r>
    </w:p>
    <w:p w14:paraId="69607776" w14:textId="38AC06B9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Respond to section initiatives </w:t>
      </w:r>
    </w:p>
    <w:p w14:paraId="34D3CE32" w14:textId="77CEDC4F" w:rsidR="00374396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Respond to ISA i</w:t>
      </w:r>
      <w:r w:rsidR="00374396" w:rsidRPr="007E60A5">
        <w:rPr>
          <w:rFonts w:cs="Calibri"/>
          <w:sz w:val="24"/>
          <w:szCs w:val="24"/>
        </w:rPr>
        <w:t>nitiatives</w:t>
      </w:r>
    </w:p>
    <w:p w14:paraId="3C9A3652" w14:textId="77777777" w:rsidR="00374396" w:rsidRPr="007B59E9" w:rsidRDefault="00374396" w:rsidP="007E60A5">
      <w:pPr>
        <w:ind w:left="284"/>
        <w:rPr>
          <w:rFonts w:ascii="Calibri" w:eastAsia="Calibri" w:hAnsi="Calibri" w:cs="Calibri"/>
          <w:sz w:val="24"/>
          <w:szCs w:val="24"/>
          <w:lang w:eastAsia="en-US"/>
        </w:rPr>
      </w:pPr>
    </w:p>
    <w:p w14:paraId="0322BFAF" w14:textId="19A45DAD" w:rsidR="00374396" w:rsidRPr="007E60A5" w:rsidRDefault="00374396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Initiate FTGS policy and projects</w:t>
      </w:r>
    </w:p>
    <w:p w14:paraId="67205285" w14:textId="4B2E55F9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Maintain records of all FTGS business </w:t>
      </w:r>
    </w:p>
    <w:p w14:paraId="5E0AB021" w14:textId="636050E4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Preside at annual business meeting</w:t>
      </w:r>
    </w:p>
    <w:p w14:paraId="5B13BD79" w14:textId="5C6E377D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 xml:space="preserve">Convene FTGS executive committee </w:t>
      </w:r>
    </w:p>
    <w:p w14:paraId="1F58C2D8" w14:textId="37C0B974" w:rsidR="001C6CFE" w:rsidRPr="007E60A5" w:rsidRDefault="001C6CFE" w:rsidP="007E60A5">
      <w:pPr>
        <w:pStyle w:val="ListParagraph"/>
        <w:numPr>
          <w:ilvl w:val="0"/>
          <w:numId w:val="20"/>
        </w:numPr>
        <w:spacing w:line="240" w:lineRule="auto"/>
        <w:ind w:left="284"/>
        <w:rPr>
          <w:rFonts w:cs="Calibri"/>
          <w:sz w:val="24"/>
          <w:szCs w:val="24"/>
        </w:rPr>
      </w:pPr>
      <w:r w:rsidRPr="007E60A5">
        <w:rPr>
          <w:rFonts w:cs="Calibri"/>
          <w:sz w:val="24"/>
          <w:szCs w:val="24"/>
        </w:rPr>
        <w:t>Serve as section’s spokesperson</w:t>
      </w:r>
    </w:p>
    <w:p w14:paraId="2B37A3EC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10986B34" w14:textId="77777777" w:rsidR="001C6CFE" w:rsidRPr="007B59E9" w:rsidRDefault="001C6CFE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  <w:sectPr w:rsidR="001C6CFE" w:rsidRPr="007B59E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845C72E" w14:textId="6C5EEA62" w:rsidR="00AA79AA" w:rsidRDefault="00911422" w:rsidP="00AA79AA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GRADUATE STUDENT MEMBER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(1-year term)</w:t>
      </w:r>
    </w:p>
    <w:p w14:paraId="350984A4" w14:textId="77777777" w:rsidR="00AA79AA" w:rsidRDefault="00AA79AA" w:rsidP="00911422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425574E5" w14:textId="59949AF5" w:rsidR="00911422" w:rsidRPr="00814062" w:rsidRDefault="00911422" w:rsidP="00814062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</w:pPr>
      <w:r w:rsidRPr="00814062">
        <w:rPr>
          <w:rFonts w:cs="Calibri"/>
          <w:sz w:val="24"/>
          <w:szCs w:val="24"/>
        </w:rPr>
        <w:t>Engage in at least one of the FTGS section committees.</w:t>
      </w:r>
    </w:p>
    <w:p w14:paraId="63724836" w14:textId="77777777" w:rsidR="00911422" w:rsidRPr="007B59E9" w:rsidRDefault="00911422" w:rsidP="00911422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03A6FCBB" w14:textId="77777777" w:rsidR="00AA79AA" w:rsidRDefault="001C6CFE" w:rsidP="00AA79AA">
      <w:pPr>
        <w:pBdr>
          <w:bottom w:val="single" w:sz="4" w:space="1" w:color="auto"/>
        </w:pBd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  <w:r w:rsidRPr="007B59E9">
        <w:rPr>
          <w:rFonts w:ascii="Calibri" w:eastAsia="Calibri" w:hAnsi="Calibri" w:cs="Calibri"/>
          <w:b/>
          <w:sz w:val="24"/>
          <w:szCs w:val="24"/>
          <w:lang w:eastAsia="en-US"/>
        </w:rPr>
        <w:t>MEMBER-AT-LARGE</w:t>
      </w:r>
      <w:r w:rsidRPr="007B59E9">
        <w:rPr>
          <w:rFonts w:ascii="Calibri" w:eastAsia="Calibri" w:hAnsi="Calibri" w:cs="Calibri"/>
          <w:sz w:val="24"/>
          <w:szCs w:val="24"/>
          <w:lang w:eastAsia="en-US"/>
        </w:rPr>
        <w:t xml:space="preserve"> (2-year term)</w:t>
      </w:r>
    </w:p>
    <w:p w14:paraId="3090C748" w14:textId="77777777" w:rsidR="00AA79AA" w:rsidRDefault="00AA79AA" w:rsidP="001C6CFE">
      <w:pPr>
        <w:spacing w:line="276" w:lineRule="auto"/>
        <w:rPr>
          <w:rFonts w:ascii="Calibri" w:eastAsia="Calibri" w:hAnsi="Calibri" w:cs="Calibri"/>
          <w:sz w:val="24"/>
          <w:szCs w:val="24"/>
          <w:lang w:eastAsia="en-US"/>
        </w:rPr>
      </w:pPr>
    </w:p>
    <w:p w14:paraId="32492359" w14:textId="383A530C" w:rsidR="001C6CFE" w:rsidRPr="00814062" w:rsidRDefault="00374396" w:rsidP="00814062">
      <w:pPr>
        <w:pStyle w:val="ListParagraph"/>
        <w:numPr>
          <w:ilvl w:val="0"/>
          <w:numId w:val="24"/>
        </w:numPr>
        <w:ind w:left="284"/>
        <w:rPr>
          <w:rFonts w:cs="Calibri"/>
          <w:sz w:val="24"/>
          <w:szCs w:val="24"/>
        </w:rPr>
        <w:sectPr w:rsidR="001C6CFE" w:rsidRPr="0081406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14062">
        <w:rPr>
          <w:rFonts w:cs="Calibri"/>
          <w:sz w:val="24"/>
          <w:szCs w:val="24"/>
        </w:rPr>
        <w:t>Engage in at least on</w:t>
      </w:r>
      <w:r w:rsidR="00911422" w:rsidRPr="00814062">
        <w:rPr>
          <w:rFonts w:cs="Calibri"/>
          <w:sz w:val="24"/>
          <w:szCs w:val="24"/>
        </w:rPr>
        <w:t>e of the FTGS section commit</w:t>
      </w:r>
      <w:r w:rsidR="007460D5" w:rsidRPr="00814062">
        <w:rPr>
          <w:rFonts w:cs="Calibri"/>
          <w:sz w:val="24"/>
          <w:szCs w:val="24"/>
        </w:rPr>
        <w:t>tees.</w:t>
      </w:r>
    </w:p>
    <w:p w14:paraId="3ADDDE1B" w14:textId="2759471C" w:rsidR="007E2BC2" w:rsidRPr="001952CD" w:rsidRDefault="0061144C" w:rsidP="001952CD">
      <w:pPr>
        <w:pStyle w:val="Title"/>
        <w:jc w:val="center"/>
        <w:rPr>
          <w:rFonts w:ascii="Calibri" w:hAnsi="Calibri" w:cs="Calibri"/>
          <w:color w:val="1F497D" w:themeColor="text2"/>
          <w:szCs w:val="24"/>
        </w:rPr>
      </w:pPr>
      <w:r w:rsidRPr="001952CD">
        <w:rPr>
          <w:rFonts w:ascii="Calibri" w:hAnsi="Calibri" w:cs="Calibri"/>
          <w:color w:val="1F497D" w:themeColor="text2"/>
          <w:szCs w:val="24"/>
        </w:rPr>
        <w:lastRenderedPageBreak/>
        <w:t xml:space="preserve">FTGS Executive </w:t>
      </w:r>
      <w:r w:rsidR="00EA57B9">
        <w:rPr>
          <w:rFonts w:ascii="Calibri" w:hAnsi="Calibri" w:cs="Calibri"/>
          <w:color w:val="1F497D" w:themeColor="text2"/>
          <w:szCs w:val="24"/>
        </w:rPr>
        <w:t xml:space="preserve">Committee </w:t>
      </w:r>
      <w:r w:rsidRPr="001952CD">
        <w:rPr>
          <w:rFonts w:ascii="Calibri" w:hAnsi="Calibri" w:cs="Calibri"/>
          <w:color w:val="1F497D" w:themeColor="text2"/>
          <w:szCs w:val="24"/>
        </w:rPr>
        <w:t xml:space="preserve">Nomination Form </w:t>
      </w:r>
      <w:r w:rsidR="00644308">
        <w:rPr>
          <w:rFonts w:ascii="Calibri" w:hAnsi="Calibri" w:cs="Calibri"/>
          <w:color w:val="1F497D" w:themeColor="text2"/>
          <w:szCs w:val="24"/>
        </w:rPr>
        <w:t>2020</w:t>
      </w:r>
    </w:p>
    <w:p w14:paraId="6C9E844D" w14:textId="77777777" w:rsidR="00816FB9" w:rsidRPr="007B59E9" w:rsidRDefault="0061144C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Nomination Guidelines</w:t>
      </w:r>
    </w:p>
    <w:p w14:paraId="62F7BC2E" w14:textId="77777777" w:rsidR="00EA57B9" w:rsidRPr="007B59E9" w:rsidRDefault="00EA57B9" w:rsidP="00EA57B9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Each nomination requires one lead nominator &amp; two “seconders”</w:t>
      </w:r>
      <w:r>
        <w:rPr>
          <w:rFonts w:cs="Calibri"/>
          <w:sz w:val="24"/>
          <w:szCs w:val="24"/>
        </w:rPr>
        <w:t>, all members of ISA at the time of nomination.</w:t>
      </w:r>
      <w:r w:rsidRPr="007B59E9">
        <w:rPr>
          <w:rFonts w:cs="Calibri"/>
          <w:sz w:val="24"/>
          <w:szCs w:val="24"/>
        </w:rPr>
        <w:t xml:space="preserve"> </w:t>
      </w:r>
    </w:p>
    <w:p w14:paraId="54FB10FE" w14:textId="47281B40" w:rsidR="00EA57B9" w:rsidRPr="007B59E9" w:rsidRDefault="00EA57B9" w:rsidP="00EA57B9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>Self-nominations will be accepted, but please provide names of seconders if possible</w:t>
      </w:r>
      <w:r>
        <w:rPr>
          <w:rFonts w:cs="Calibri"/>
          <w:sz w:val="24"/>
          <w:szCs w:val="24"/>
        </w:rPr>
        <w:t>.</w:t>
      </w:r>
      <w:r w:rsidRPr="007B59E9">
        <w:rPr>
          <w:rFonts w:cs="Calibri"/>
          <w:sz w:val="24"/>
          <w:szCs w:val="24"/>
        </w:rPr>
        <w:t xml:space="preserve"> </w:t>
      </w:r>
    </w:p>
    <w:p w14:paraId="3EC7C9C6" w14:textId="7A13644E" w:rsidR="00EA57B9" w:rsidRPr="008236D1" w:rsidRDefault="00EA57B9" w:rsidP="00EA57B9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8236D1">
        <w:rPr>
          <w:rFonts w:cs="Calibri"/>
          <w:sz w:val="24"/>
          <w:szCs w:val="24"/>
        </w:rPr>
        <w:t xml:space="preserve">Nominees </w:t>
      </w:r>
      <w:r>
        <w:rPr>
          <w:rFonts w:cs="Calibri"/>
          <w:sz w:val="24"/>
          <w:szCs w:val="24"/>
        </w:rPr>
        <w:t xml:space="preserve">need not be members of ISA, </w:t>
      </w:r>
      <w:r w:rsidRPr="008236D1">
        <w:rPr>
          <w:rFonts w:cs="Calibri"/>
          <w:sz w:val="24"/>
          <w:szCs w:val="24"/>
        </w:rPr>
        <w:t xml:space="preserve">but must </w:t>
      </w:r>
      <w:r w:rsidR="008E41AD">
        <w:rPr>
          <w:rFonts w:cs="Calibri"/>
          <w:sz w:val="24"/>
          <w:szCs w:val="24"/>
        </w:rPr>
        <w:t xml:space="preserve">take out membership if </w:t>
      </w:r>
      <w:r w:rsidRPr="008236D1">
        <w:rPr>
          <w:rFonts w:cs="Calibri"/>
          <w:sz w:val="24"/>
          <w:szCs w:val="24"/>
        </w:rPr>
        <w:t>elected.</w:t>
      </w:r>
    </w:p>
    <w:p w14:paraId="6621A90F" w14:textId="4D5E6CB5" w:rsidR="0061144C" w:rsidRPr="008E41AD" w:rsidRDefault="00EA57B9" w:rsidP="008E41AD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Please nominate using the form below.</w:t>
      </w:r>
      <w:r w:rsidR="008E41AD">
        <w:rPr>
          <w:rFonts w:cs="Calibri"/>
          <w:sz w:val="24"/>
          <w:szCs w:val="24"/>
        </w:rPr>
        <w:t xml:space="preserve"> </w:t>
      </w:r>
      <w:r w:rsidR="0061144C" w:rsidRPr="008E41AD">
        <w:rPr>
          <w:rFonts w:cs="Calibri"/>
          <w:b/>
          <w:sz w:val="24"/>
          <w:szCs w:val="24"/>
        </w:rPr>
        <w:t>EITHER</w:t>
      </w:r>
      <w:r w:rsidR="0061144C" w:rsidRPr="008E41AD">
        <w:rPr>
          <w:rFonts w:cs="Calibri"/>
          <w:sz w:val="24"/>
          <w:szCs w:val="24"/>
        </w:rPr>
        <w:t xml:space="preserve"> the </w:t>
      </w:r>
      <w:r w:rsidR="000257D2" w:rsidRPr="008E41AD">
        <w:rPr>
          <w:rFonts w:cs="Calibri"/>
          <w:sz w:val="24"/>
          <w:szCs w:val="24"/>
        </w:rPr>
        <w:t xml:space="preserve">lead </w:t>
      </w:r>
      <w:r w:rsidR="0061144C" w:rsidRPr="008E41AD">
        <w:rPr>
          <w:rFonts w:cs="Calibri"/>
          <w:sz w:val="24"/>
          <w:szCs w:val="24"/>
        </w:rPr>
        <w:t xml:space="preserve">nominator </w:t>
      </w:r>
      <w:r w:rsidR="0061144C" w:rsidRPr="008E41AD">
        <w:rPr>
          <w:rFonts w:cs="Calibri"/>
          <w:b/>
          <w:sz w:val="24"/>
          <w:szCs w:val="24"/>
        </w:rPr>
        <w:t>OR</w:t>
      </w:r>
      <w:r w:rsidR="0061144C" w:rsidRPr="008E41AD">
        <w:rPr>
          <w:rFonts w:cs="Calibri"/>
          <w:sz w:val="24"/>
          <w:szCs w:val="24"/>
        </w:rPr>
        <w:t xml:space="preserve"> the nominee </w:t>
      </w:r>
      <w:r w:rsidR="000257D2" w:rsidRPr="008E41AD">
        <w:rPr>
          <w:rFonts w:cs="Calibri"/>
          <w:sz w:val="24"/>
          <w:szCs w:val="24"/>
        </w:rPr>
        <w:t>may</w:t>
      </w:r>
      <w:r w:rsidR="0061144C" w:rsidRPr="008E41AD">
        <w:rPr>
          <w:rFonts w:cs="Calibri"/>
          <w:sz w:val="24"/>
          <w:szCs w:val="24"/>
        </w:rPr>
        <w:t xml:space="preserve"> </w:t>
      </w:r>
      <w:r w:rsidR="000B52C7" w:rsidRPr="008E41AD">
        <w:rPr>
          <w:rFonts w:cs="Calibri"/>
          <w:sz w:val="24"/>
          <w:szCs w:val="24"/>
        </w:rPr>
        <w:t>complete and submit</w:t>
      </w:r>
      <w:r w:rsidR="00F97E66" w:rsidRPr="008E41AD">
        <w:rPr>
          <w:rFonts w:cs="Calibri"/>
          <w:sz w:val="24"/>
          <w:szCs w:val="24"/>
        </w:rPr>
        <w:t xml:space="preserve"> this form</w:t>
      </w:r>
      <w:r w:rsidR="008E41AD">
        <w:rPr>
          <w:rFonts w:cs="Calibri"/>
          <w:sz w:val="24"/>
          <w:szCs w:val="24"/>
        </w:rPr>
        <w:t>.</w:t>
      </w:r>
    </w:p>
    <w:p w14:paraId="345F88EE" w14:textId="312CB9AC" w:rsidR="00F97E66" w:rsidRPr="007B59E9" w:rsidRDefault="000257D2" w:rsidP="003752CB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Submit </w:t>
      </w:r>
      <w:r w:rsidR="00F97E66" w:rsidRPr="007B59E9">
        <w:rPr>
          <w:rFonts w:cs="Calibri"/>
          <w:sz w:val="24"/>
          <w:szCs w:val="24"/>
        </w:rPr>
        <w:t>ONE form for each nomination</w:t>
      </w:r>
      <w:r w:rsidR="000B52C7" w:rsidRPr="007B59E9">
        <w:rPr>
          <w:rFonts w:cs="Calibri"/>
          <w:sz w:val="24"/>
          <w:szCs w:val="24"/>
        </w:rPr>
        <w:t>,</w:t>
      </w:r>
      <w:r w:rsidR="00F97E66" w:rsidRPr="007B59E9">
        <w:rPr>
          <w:rFonts w:cs="Calibri"/>
          <w:sz w:val="24"/>
          <w:szCs w:val="24"/>
        </w:rPr>
        <w:t xml:space="preserve"> </w:t>
      </w:r>
      <w:r w:rsidRPr="007B59E9">
        <w:rPr>
          <w:rFonts w:cs="Calibri"/>
          <w:sz w:val="24"/>
          <w:szCs w:val="24"/>
        </w:rPr>
        <w:t>by email</w:t>
      </w:r>
      <w:r w:rsidR="000B52C7" w:rsidRPr="007B59E9">
        <w:rPr>
          <w:rFonts w:cs="Calibri"/>
          <w:sz w:val="24"/>
          <w:szCs w:val="24"/>
        </w:rPr>
        <w:t>,</w:t>
      </w:r>
      <w:r w:rsidRPr="007B59E9">
        <w:rPr>
          <w:rFonts w:cs="Calibri"/>
          <w:sz w:val="24"/>
          <w:szCs w:val="24"/>
        </w:rPr>
        <w:t xml:space="preserve"> to the chair of the nomination committee, </w:t>
      </w:r>
      <w:r w:rsidR="008E41AD">
        <w:rPr>
          <w:rFonts w:cs="Calibri"/>
          <w:sz w:val="24"/>
          <w:szCs w:val="24"/>
        </w:rPr>
        <w:t xml:space="preserve">Catherine Eschle, on </w:t>
      </w:r>
      <w:hyperlink r:id="rId8" w:history="1">
        <w:r w:rsidR="003752CB" w:rsidRPr="00414344">
          <w:rPr>
            <w:rStyle w:val="Hyperlink"/>
          </w:rPr>
          <w:t>catherine.eschle@strath.ac.uk</w:t>
        </w:r>
      </w:hyperlink>
      <w:r w:rsidR="008E41AD">
        <w:t>.</w:t>
      </w:r>
      <w:r w:rsidR="003752CB">
        <w:t xml:space="preserve"> </w:t>
      </w:r>
      <w:r w:rsidR="00160A5A" w:rsidRPr="007B59E9">
        <w:rPr>
          <w:rFonts w:cs="Calibri"/>
          <w:sz w:val="24"/>
          <w:szCs w:val="24"/>
        </w:rPr>
        <w:t xml:space="preserve"> </w:t>
      </w:r>
    </w:p>
    <w:p w14:paraId="5014DC31" w14:textId="188A141F" w:rsidR="001F70F5" w:rsidRPr="007B59E9" w:rsidRDefault="00F97E66" w:rsidP="00A907BD">
      <w:pPr>
        <w:pStyle w:val="ListParagraph"/>
        <w:numPr>
          <w:ilvl w:val="0"/>
          <w:numId w:val="11"/>
        </w:numPr>
        <w:rPr>
          <w:rFonts w:cs="Calibri"/>
          <w:sz w:val="24"/>
          <w:szCs w:val="24"/>
        </w:rPr>
      </w:pPr>
      <w:r w:rsidRPr="007B59E9">
        <w:rPr>
          <w:rFonts w:cs="Calibri"/>
          <w:sz w:val="24"/>
          <w:szCs w:val="24"/>
        </w:rPr>
        <w:t xml:space="preserve">The </w:t>
      </w:r>
      <w:r w:rsidR="000257D2" w:rsidRPr="007B59E9">
        <w:rPr>
          <w:rFonts w:cs="Calibri"/>
          <w:sz w:val="24"/>
          <w:szCs w:val="24"/>
        </w:rPr>
        <w:t xml:space="preserve">deadline </w:t>
      </w:r>
      <w:r w:rsidRPr="007B59E9">
        <w:rPr>
          <w:rFonts w:cs="Calibri"/>
          <w:sz w:val="24"/>
          <w:szCs w:val="24"/>
        </w:rPr>
        <w:t xml:space="preserve">for </w:t>
      </w:r>
      <w:r w:rsidR="008E41AD">
        <w:rPr>
          <w:rFonts w:cs="Calibri"/>
          <w:sz w:val="24"/>
          <w:szCs w:val="24"/>
        </w:rPr>
        <w:t xml:space="preserve">receipt of </w:t>
      </w:r>
      <w:r w:rsidRPr="007B59E9">
        <w:rPr>
          <w:rFonts w:cs="Calibri"/>
          <w:sz w:val="24"/>
          <w:szCs w:val="24"/>
        </w:rPr>
        <w:t>nominations is</w:t>
      </w:r>
      <w:r w:rsidR="000257D2" w:rsidRPr="007B59E9">
        <w:rPr>
          <w:rFonts w:cs="Calibri"/>
          <w:sz w:val="24"/>
          <w:szCs w:val="24"/>
        </w:rPr>
        <w:t xml:space="preserve"> </w:t>
      </w:r>
      <w:r w:rsidR="00F36662">
        <w:rPr>
          <w:rFonts w:cs="Calibri"/>
          <w:b/>
          <w:sz w:val="24"/>
          <w:szCs w:val="24"/>
        </w:rPr>
        <w:t>13</w:t>
      </w:r>
      <w:r w:rsidR="00644308">
        <w:rPr>
          <w:rFonts w:cs="Calibri"/>
          <w:b/>
          <w:sz w:val="24"/>
          <w:szCs w:val="24"/>
        </w:rPr>
        <w:t xml:space="preserve"> December 2019</w:t>
      </w:r>
      <w:r w:rsidR="008E41AD">
        <w:rPr>
          <w:rFonts w:cs="Calibri"/>
          <w:b/>
          <w:sz w:val="24"/>
          <w:szCs w:val="24"/>
        </w:rPr>
        <w:t>.</w:t>
      </w: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  <w:tblCaption w:val="Content table"/>
      </w:tblPr>
      <w:tblGrid>
        <w:gridCol w:w="2217"/>
        <w:gridCol w:w="1327"/>
        <w:gridCol w:w="567"/>
        <w:gridCol w:w="1276"/>
        <w:gridCol w:w="567"/>
        <w:gridCol w:w="1559"/>
        <w:gridCol w:w="567"/>
        <w:gridCol w:w="1701"/>
        <w:gridCol w:w="299"/>
      </w:tblGrid>
      <w:tr w:rsidR="001F70F5" w:rsidRPr="007B59E9" w14:paraId="4EBDB623" w14:textId="77777777" w:rsidTr="001F70F5">
        <w:trPr>
          <w:trHeight w:val="34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4B501373" w14:textId="77777777" w:rsidR="001F70F5" w:rsidRPr="007B59E9" w:rsidRDefault="00F97E66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WHICH POSITION</w:t>
            </w:r>
            <w:r w:rsidR="001F70F5" w:rsidRPr="007B59E9">
              <w:rPr>
                <w:rFonts w:ascii="Calibri" w:hAnsi="Calibri" w:cs="Calibri"/>
                <w:sz w:val="24"/>
                <w:szCs w:val="24"/>
              </w:rPr>
              <w:t>?</w:t>
            </w:r>
          </w:p>
          <w:p w14:paraId="5A06FFD6" w14:textId="77777777" w:rsidR="001F70F5" w:rsidRPr="007B59E9" w:rsidRDefault="001F70F5" w:rsidP="0079063A">
            <w:pPr>
              <w:rPr>
                <w:rFonts w:ascii="Calibri" w:hAnsi="Calibri" w:cs="Calibri"/>
                <w:i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(</w:t>
            </w:r>
            <w:r w:rsidRPr="007B59E9">
              <w:rPr>
                <w:rFonts w:ascii="Calibri" w:hAnsi="Calibri" w:cs="Calibri"/>
                <w:i/>
                <w:sz w:val="24"/>
                <w:szCs w:val="24"/>
              </w:rPr>
              <w:t xml:space="preserve">please mark </w:t>
            </w:r>
            <w:r w:rsidR="0079063A" w:rsidRPr="007B59E9">
              <w:rPr>
                <w:rFonts w:ascii="Calibri" w:hAnsi="Calibri" w:cs="Calibri"/>
                <w:i/>
                <w:sz w:val="24"/>
                <w:szCs w:val="24"/>
              </w:rPr>
              <w:t>ONE)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991A582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Program chair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847184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387543A" w14:textId="0EBF69BF" w:rsidR="001F70F5" w:rsidRPr="007B59E9" w:rsidRDefault="008E41AD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Calibri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B71368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Section Chair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224269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F704A8F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1E91841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Member at Large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285504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6545A50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19B410" w14:textId="77777777" w:rsidR="001F70F5" w:rsidRPr="007B59E9" w:rsidRDefault="001F70F5" w:rsidP="0079063A">
            <w:pPr>
              <w:rPr>
                <w:rFonts w:ascii="Calibri" w:hAnsi="Calibri" w:cs="Calibri"/>
                <w:color w:val="1F497D" w:themeColor="text2"/>
                <w:sz w:val="24"/>
                <w:szCs w:val="24"/>
              </w:rPr>
            </w:pPr>
            <w:r w:rsidRPr="007B59E9">
              <w:rPr>
                <w:rFonts w:ascii="Calibri" w:hAnsi="Calibri" w:cs="Calibri"/>
                <w:color w:val="1F497D" w:themeColor="text2"/>
                <w:sz w:val="24"/>
                <w:szCs w:val="24"/>
              </w:rPr>
              <w:t>Graduate Member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730283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9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E1D8D2B" w14:textId="77777777" w:rsidR="001F70F5" w:rsidRPr="007B59E9" w:rsidRDefault="001F70F5" w:rsidP="0079063A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7B59E9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5F013EF2" w14:textId="77777777" w:rsidR="0079063A" w:rsidRPr="007B59E9" w:rsidRDefault="001F70F5" w:rsidP="0079063A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NOMINEE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1F70F5" w:rsidRPr="007B59E9" w14:paraId="343F5316" w14:textId="77777777" w:rsidTr="0079063A">
        <w:tc>
          <w:tcPr>
            <w:tcW w:w="2221" w:type="dxa"/>
          </w:tcPr>
          <w:p w14:paraId="4DD8A8C6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Nominee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BCF8C20" w14:textId="04EF0DFD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481ECD90" w14:textId="77777777" w:rsidTr="0079063A">
        <w:tc>
          <w:tcPr>
            <w:tcW w:w="2221" w:type="dxa"/>
          </w:tcPr>
          <w:p w14:paraId="7C6333F4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4CD03F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61765DA9" w14:textId="77777777" w:rsidTr="0079063A">
        <w:tc>
          <w:tcPr>
            <w:tcW w:w="2221" w:type="dxa"/>
          </w:tcPr>
          <w:p w14:paraId="60C0E02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626540D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500E49CF" w14:textId="77777777" w:rsidTr="0079063A">
        <w:tc>
          <w:tcPr>
            <w:tcW w:w="2221" w:type="dxa"/>
          </w:tcPr>
          <w:p w14:paraId="14F41482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Address:#1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2C37938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347AFAA5" w14:textId="77777777" w:rsidTr="0079063A">
        <w:tc>
          <w:tcPr>
            <w:tcW w:w="2221" w:type="dxa"/>
          </w:tcPr>
          <w:p w14:paraId="4F327CC4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EE93AA0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0D182977" w14:textId="77777777" w:rsidTr="0079063A">
        <w:tc>
          <w:tcPr>
            <w:tcW w:w="2221" w:type="dxa"/>
          </w:tcPr>
          <w:p w14:paraId="6CEE62B5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Address #3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04DA0A2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F70F5" w:rsidRPr="007B59E9" w14:paraId="29AAA847" w14:textId="77777777" w:rsidTr="0079063A">
        <w:tc>
          <w:tcPr>
            <w:tcW w:w="2221" w:type="dxa"/>
          </w:tcPr>
          <w:p w14:paraId="72FB8010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356CCABE" w14:textId="77777777" w:rsidR="001F70F5" w:rsidRPr="007B59E9" w:rsidRDefault="001F70F5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30669B0" w14:textId="77777777" w:rsidR="001F70F5" w:rsidRPr="007B59E9" w:rsidRDefault="001F70F5" w:rsidP="0079063A">
      <w:pPr>
        <w:rPr>
          <w:rFonts w:ascii="Calibri" w:hAnsi="Calibri" w:cs="Calibri"/>
          <w:sz w:val="24"/>
          <w:szCs w:val="24"/>
        </w:rPr>
      </w:pPr>
    </w:p>
    <w:p w14:paraId="781139C2" w14:textId="77777777" w:rsidR="00A907BD" w:rsidRPr="007B59E9" w:rsidRDefault="000B52C7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  <w:r w:rsidRPr="007B59E9">
        <w:rPr>
          <w:rFonts w:ascii="Calibri" w:hAnsi="Calibri" w:cs="Calibri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C892E3" wp14:editId="0EB7D4E7">
                <wp:simplePos x="0" y="0"/>
                <wp:positionH relativeFrom="column">
                  <wp:posOffset>37465</wp:posOffset>
                </wp:positionH>
                <wp:positionV relativeFrom="paragraph">
                  <wp:posOffset>316230</wp:posOffset>
                </wp:positionV>
                <wp:extent cx="6543675" cy="1985645"/>
                <wp:effectExtent l="0" t="0" r="2857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1985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10807335"/>
                              <w:showingPlcHdr/>
                              <w:text/>
                            </w:sdtPr>
                            <w:sdtEndPr/>
                            <w:sdtContent>
                              <w:p w14:paraId="3996FEAA" w14:textId="77777777" w:rsidR="000B52C7" w:rsidRDefault="00A907BD">
                                <w:r w:rsidRPr="004A3DDA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C892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95pt;margin-top:24.9pt;width:515.25pt;height:156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">
                <v:textbox>
                  <w:txbxContent>
                    <w:sdt>
                      <w:sdtPr>
                        <w:id w:val="510807335"/>
                        <w:showingPlcHdr/>
                        <w:text/>
                      </w:sdtPr>
                      <w:sdtEndPr/>
                      <w:sdtContent>
                        <w:p w14:paraId="3996FEAA" w14:textId="77777777" w:rsidR="000B52C7" w:rsidRDefault="00A907BD">
                          <w:r w:rsidRPr="004A3DDA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4D1ACD" w:rsidRPr="007B59E9">
        <w:rPr>
          <w:rFonts w:ascii="Calibri" w:hAnsi="Calibri" w:cs="Calibri"/>
          <w:sz w:val="24"/>
          <w:szCs w:val="24"/>
        </w:rPr>
        <w:t>B</w:t>
      </w:r>
      <w:r w:rsidR="00C62E4E" w:rsidRPr="007B59E9">
        <w:rPr>
          <w:rFonts w:ascii="Calibri" w:hAnsi="Calibri" w:cs="Calibri"/>
          <w:sz w:val="24"/>
          <w:szCs w:val="24"/>
        </w:rPr>
        <w:t>iograph</w:t>
      </w:r>
      <w:r w:rsidR="004D1ACD" w:rsidRPr="007B59E9">
        <w:rPr>
          <w:rFonts w:ascii="Calibri" w:hAnsi="Calibri" w:cs="Calibri"/>
          <w:sz w:val="24"/>
          <w:szCs w:val="24"/>
        </w:rPr>
        <w:t>ical statement for FTGS website (</w:t>
      </w:r>
      <w:r w:rsidR="004D1ACD" w:rsidRPr="007B59E9">
        <w:rPr>
          <w:rFonts w:ascii="Calibri" w:hAnsi="Calibri" w:cs="Calibri"/>
          <w:i/>
          <w:sz w:val="24"/>
          <w:szCs w:val="24"/>
        </w:rPr>
        <w:t>200 words maximum)</w:t>
      </w:r>
    </w:p>
    <w:p w14:paraId="47E1C9DA" w14:textId="77777777" w:rsidR="00A907BD" w:rsidRPr="007B59E9" w:rsidRDefault="00A907BD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</w:p>
    <w:p w14:paraId="3C098C22" w14:textId="77777777" w:rsidR="00A907BD" w:rsidRPr="007B59E9" w:rsidRDefault="00A907BD" w:rsidP="00F97E66">
      <w:pPr>
        <w:tabs>
          <w:tab w:val="left" w:pos="2221"/>
        </w:tabs>
        <w:rPr>
          <w:rFonts w:ascii="Calibri" w:hAnsi="Calibri" w:cs="Calibri"/>
          <w:i/>
          <w:sz w:val="24"/>
          <w:szCs w:val="24"/>
        </w:rPr>
      </w:pPr>
    </w:p>
    <w:p w14:paraId="5551C952" w14:textId="77777777" w:rsidR="00FC1C22" w:rsidRPr="007B59E9" w:rsidRDefault="007E2BC2" w:rsidP="00A907BD">
      <w:pPr>
        <w:pStyle w:val="Heading1"/>
        <w:jc w:val="left"/>
        <w:rPr>
          <w:rFonts w:ascii="Calibri" w:hAnsi="Calibri" w:cs="Calibri"/>
        </w:rPr>
      </w:pPr>
      <w:r w:rsidRPr="007B59E9">
        <w:rPr>
          <w:rFonts w:ascii="Calibri" w:hAnsi="Calibri" w:cs="Calibri"/>
        </w:rPr>
        <w:t>Lead</w:t>
      </w:r>
      <w:r w:rsidR="00FC1C22" w:rsidRPr="007B59E9">
        <w:rPr>
          <w:rFonts w:ascii="Calibri" w:hAnsi="Calibri" w:cs="Calibri"/>
        </w:rPr>
        <w:t xml:space="preserve">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FC1C22" w:rsidRPr="007B59E9" w14:paraId="51DF2D60" w14:textId="77777777" w:rsidTr="0079063A">
        <w:tc>
          <w:tcPr>
            <w:tcW w:w="2221" w:type="dxa"/>
          </w:tcPr>
          <w:p w14:paraId="3DA527E1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3F7BB75" w14:textId="77777777" w:rsidR="00F30F74" w:rsidRPr="007B59E9" w:rsidRDefault="00F30F74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63883110" w14:textId="77777777" w:rsidTr="0079063A">
        <w:tc>
          <w:tcPr>
            <w:tcW w:w="2221" w:type="dxa"/>
          </w:tcPr>
          <w:p w14:paraId="79DCACB7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21DAD774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3BD57FFA" w14:textId="77777777" w:rsidTr="0079063A">
        <w:tc>
          <w:tcPr>
            <w:tcW w:w="2221" w:type="dxa"/>
          </w:tcPr>
          <w:p w14:paraId="7ACF2E4B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92FDA45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09C562B3" w14:textId="77777777" w:rsidTr="0079063A">
        <w:tc>
          <w:tcPr>
            <w:tcW w:w="2221" w:type="dxa"/>
          </w:tcPr>
          <w:p w14:paraId="089B7DDA" w14:textId="550B56A3" w:rsidR="00FC1C2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037DA7A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7A67AFCF" w14:textId="77777777" w:rsidTr="0079063A">
        <w:tc>
          <w:tcPr>
            <w:tcW w:w="2221" w:type="dxa"/>
          </w:tcPr>
          <w:p w14:paraId="74682179" w14:textId="11449E16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9D924DA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C1C22" w:rsidRPr="007B59E9" w14:paraId="33277819" w14:textId="77777777" w:rsidTr="0079063A">
        <w:tc>
          <w:tcPr>
            <w:tcW w:w="2221" w:type="dxa"/>
          </w:tcPr>
          <w:p w14:paraId="76AA51DF" w14:textId="77777777" w:rsidR="00FC1C2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</w:t>
            </w:r>
            <w:r w:rsidR="00FC1C22" w:rsidRPr="007B59E9">
              <w:rPr>
                <w:rFonts w:ascii="Calibri" w:hAnsi="Calibri" w:cs="Calibri"/>
                <w:sz w:val="24"/>
                <w:szCs w:val="24"/>
              </w:rPr>
              <w:t>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7F13BC30" w14:textId="77777777" w:rsidR="00FC1C22" w:rsidRPr="007B59E9" w:rsidRDefault="00FC1C2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C3717E6" w14:textId="77777777" w:rsidR="00C62E4E" w:rsidRPr="007B59E9" w:rsidRDefault="00C62E4E" w:rsidP="0079063A">
      <w:pPr>
        <w:tabs>
          <w:tab w:val="left" w:pos="2221"/>
        </w:tabs>
        <w:rPr>
          <w:rFonts w:ascii="Calibri" w:hAnsi="Calibri" w:cs="Calibri"/>
          <w:sz w:val="24"/>
          <w:szCs w:val="24"/>
        </w:rPr>
      </w:pPr>
    </w:p>
    <w:p w14:paraId="389C8A9A" w14:textId="77777777" w:rsidR="007E2BC2" w:rsidRPr="007B59E9" w:rsidRDefault="007E2BC2" w:rsidP="007E2BC2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Second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221"/>
        <w:gridCol w:w="7859"/>
      </w:tblGrid>
      <w:tr w:rsidR="007E2BC2" w:rsidRPr="007B59E9" w14:paraId="5BB93620" w14:textId="77777777" w:rsidTr="0079063A">
        <w:tc>
          <w:tcPr>
            <w:tcW w:w="2221" w:type="dxa"/>
          </w:tcPr>
          <w:p w14:paraId="687E0AB0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466CEC7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E2BC2" w:rsidRPr="007B59E9" w14:paraId="361C6886" w14:textId="77777777" w:rsidTr="0079063A">
        <w:tc>
          <w:tcPr>
            <w:tcW w:w="2221" w:type="dxa"/>
          </w:tcPr>
          <w:p w14:paraId="6B5E44B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A7FDBB5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61248FDC" w14:textId="77777777" w:rsidTr="0079063A">
        <w:tc>
          <w:tcPr>
            <w:tcW w:w="2221" w:type="dxa"/>
          </w:tcPr>
          <w:p w14:paraId="7AE2B83D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66C2FB03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772AED2E" w14:textId="77777777" w:rsidTr="0079063A">
        <w:tc>
          <w:tcPr>
            <w:tcW w:w="2221" w:type="dxa"/>
          </w:tcPr>
          <w:p w14:paraId="52AFC8BB" w14:textId="561AF557" w:rsidR="007E2BC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3CB497A8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B4D0B72" w14:textId="77777777" w:rsidTr="0079063A">
        <w:tc>
          <w:tcPr>
            <w:tcW w:w="2221" w:type="dxa"/>
          </w:tcPr>
          <w:p w14:paraId="44DA0628" w14:textId="6342ED36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B2AFD87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08B54F47" w14:textId="77777777" w:rsidTr="0079063A">
        <w:tc>
          <w:tcPr>
            <w:tcW w:w="2221" w:type="dxa"/>
          </w:tcPr>
          <w:p w14:paraId="114DC7FF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6FFE454B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EAF022E" w14:textId="77777777" w:rsidR="00C62E4E" w:rsidRPr="007B59E9" w:rsidRDefault="00C62E4E" w:rsidP="0079063A">
      <w:pPr>
        <w:tabs>
          <w:tab w:val="left" w:pos="2221"/>
        </w:tabs>
        <w:rPr>
          <w:rFonts w:ascii="Calibri" w:hAnsi="Calibri" w:cs="Calibri"/>
          <w:sz w:val="24"/>
          <w:szCs w:val="24"/>
        </w:rPr>
      </w:pPr>
    </w:p>
    <w:p w14:paraId="0AF358B6" w14:textId="77777777" w:rsidR="007E2BC2" w:rsidRPr="007B59E9" w:rsidRDefault="001F70F5" w:rsidP="007E2BC2">
      <w:pPr>
        <w:pStyle w:val="Heading1"/>
        <w:rPr>
          <w:rFonts w:ascii="Calibri" w:hAnsi="Calibri" w:cs="Calibri"/>
        </w:rPr>
      </w:pPr>
      <w:r w:rsidRPr="007B59E9">
        <w:rPr>
          <w:rFonts w:ascii="Calibri" w:hAnsi="Calibri" w:cs="Calibri"/>
        </w:rPr>
        <w:t>T</w:t>
      </w:r>
      <w:r w:rsidR="007E2BC2" w:rsidRPr="007B59E9">
        <w:rPr>
          <w:rFonts w:ascii="Calibri" w:hAnsi="Calibri" w:cs="Calibri"/>
        </w:rPr>
        <w:t>hird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115"/>
        <w:gridCol w:w="7965"/>
      </w:tblGrid>
      <w:tr w:rsidR="007E2BC2" w:rsidRPr="007B59E9" w14:paraId="41A2982E" w14:textId="77777777" w:rsidTr="000B52C7">
        <w:tc>
          <w:tcPr>
            <w:tcW w:w="2115" w:type="dxa"/>
          </w:tcPr>
          <w:p w14:paraId="349EE1D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Nominator Name: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E4B810C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75A5C5F" w14:textId="77777777" w:rsidTr="000B52C7">
        <w:tc>
          <w:tcPr>
            <w:tcW w:w="2115" w:type="dxa"/>
          </w:tcPr>
          <w:p w14:paraId="15B4E8FE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University: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585B084D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0B7C737A" w14:textId="77777777" w:rsidTr="000B52C7">
        <w:tc>
          <w:tcPr>
            <w:tcW w:w="2115" w:type="dxa"/>
          </w:tcPr>
          <w:p w14:paraId="20967FA8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Department: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8AC0D06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553751B1" w14:textId="77777777" w:rsidTr="000B52C7">
        <w:tc>
          <w:tcPr>
            <w:tcW w:w="2115" w:type="dxa"/>
          </w:tcPr>
          <w:p w14:paraId="4066D00F" w14:textId="2CCB698D" w:rsidR="007E2BC2" w:rsidRPr="007B59E9" w:rsidRDefault="0035469D" w:rsidP="0079063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Address:</w:t>
            </w: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4348A6E4" w14:textId="77777777" w:rsidR="007E2BC2" w:rsidRPr="007B59E9" w:rsidRDefault="007E2BC2" w:rsidP="00A34E1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34E85E4E" w14:textId="77777777" w:rsidTr="000B52C7">
        <w:tc>
          <w:tcPr>
            <w:tcW w:w="2115" w:type="dxa"/>
          </w:tcPr>
          <w:p w14:paraId="4645DD79" w14:textId="0C5C2B14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965" w:type="dxa"/>
            <w:tcBorders>
              <w:bottom w:val="single" w:sz="4" w:space="0" w:color="404040" w:themeColor="text1" w:themeTint="BF"/>
            </w:tcBorders>
          </w:tcPr>
          <w:p w14:paraId="014E5390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E2BC2" w:rsidRPr="007B59E9" w14:paraId="2CBE2363" w14:textId="77777777" w:rsidTr="000B52C7">
        <w:tc>
          <w:tcPr>
            <w:tcW w:w="2115" w:type="dxa"/>
          </w:tcPr>
          <w:p w14:paraId="71EAE095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  <w:r w:rsidRPr="007B59E9">
              <w:rPr>
                <w:rFonts w:ascii="Calibri" w:hAnsi="Calibri" w:cs="Calibri"/>
                <w:sz w:val="24"/>
                <w:szCs w:val="24"/>
              </w:rPr>
              <w:t>Email:</w:t>
            </w:r>
          </w:p>
        </w:tc>
        <w:tc>
          <w:tcPr>
            <w:tcW w:w="7965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5AB6AAAA" w14:textId="77777777" w:rsidR="007E2BC2" w:rsidRPr="007B59E9" w:rsidRDefault="007E2BC2" w:rsidP="0079063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5604876" w14:textId="77777777" w:rsidR="00816FB9" w:rsidRPr="007B59E9" w:rsidRDefault="00816FB9" w:rsidP="000B52C7">
      <w:pPr>
        <w:pStyle w:val="ListNumber"/>
        <w:numPr>
          <w:ilvl w:val="0"/>
          <w:numId w:val="0"/>
        </w:numPr>
        <w:rPr>
          <w:rFonts w:ascii="Calibri" w:hAnsi="Calibri" w:cs="Calibri"/>
          <w:sz w:val="24"/>
          <w:szCs w:val="24"/>
        </w:rPr>
      </w:pPr>
    </w:p>
    <w:sectPr w:rsidR="00816FB9" w:rsidRPr="007B59E9">
      <w:footerReference w:type="default" r:id="rId9"/>
      <w:pgSz w:w="12240" w:h="15840"/>
      <w:pgMar w:top="108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F9FBB" w14:textId="77777777" w:rsidR="005F5592" w:rsidRDefault="005F5592">
      <w:r>
        <w:separator/>
      </w:r>
    </w:p>
  </w:endnote>
  <w:endnote w:type="continuationSeparator" w:id="0">
    <w:p w14:paraId="5CEE173A" w14:textId="77777777" w:rsidR="005F5592" w:rsidRDefault="005F5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FE06E" w14:textId="77777777" w:rsidR="0079063A" w:rsidRDefault="0079063A" w:rsidP="00C62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7E88F" w14:textId="77777777" w:rsidR="005F5592" w:rsidRDefault="005F5592">
      <w:r>
        <w:separator/>
      </w:r>
    </w:p>
  </w:footnote>
  <w:footnote w:type="continuationSeparator" w:id="0">
    <w:p w14:paraId="4B2E94DD" w14:textId="77777777" w:rsidR="005F5592" w:rsidRDefault="005F5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D86BC1E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CCD0D8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087622"/>
    <w:multiLevelType w:val="hybridMultilevel"/>
    <w:tmpl w:val="71D6AC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C42FC"/>
    <w:multiLevelType w:val="hybridMultilevel"/>
    <w:tmpl w:val="F232220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FCB5ED5"/>
    <w:multiLevelType w:val="hybridMultilevel"/>
    <w:tmpl w:val="CF881D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F18B5"/>
    <w:multiLevelType w:val="hybridMultilevel"/>
    <w:tmpl w:val="26C4AC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A81732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82773"/>
    <w:multiLevelType w:val="hybridMultilevel"/>
    <w:tmpl w:val="09CE8E58"/>
    <w:lvl w:ilvl="0" w:tplc="4E849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DD2055"/>
    <w:multiLevelType w:val="hybridMultilevel"/>
    <w:tmpl w:val="2D8A51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8B66E0"/>
    <w:multiLevelType w:val="hybridMultilevel"/>
    <w:tmpl w:val="D7C40F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DB3910"/>
    <w:multiLevelType w:val="hybridMultilevel"/>
    <w:tmpl w:val="D3C8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DF4D70"/>
    <w:multiLevelType w:val="hybridMultilevel"/>
    <w:tmpl w:val="EFAE7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2D2EF0"/>
    <w:multiLevelType w:val="hybridMultilevel"/>
    <w:tmpl w:val="85A6AD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237E9B"/>
    <w:multiLevelType w:val="hybridMultilevel"/>
    <w:tmpl w:val="A1F6C7E0"/>
    <w:lvl w:ilvl="0" w:tplc="08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BB506BD"/>
    <w:multiLevelType w:val="hybridMultilevel"/>
    <w:tmpl w:val="4E8A9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C627E"/>
    <w:multiLevelType w:val="hybridMultilevel"/>
    <w:tmpl w:val="D6180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943C4F"/>
    <w:multiLevelType w:val="hybridMultilevel"/>
    <w:tmpl w:val="2EE46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30340"/>
    <w:multiLevelType w:val="hybridMultilevel"/>
    <w:tmpl w:val="C07CD3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9664C4"/>
    <w:multiLevelType w:val="hybridMultilevel"/>
    <w:tmpl w:val="10D87E74"/>
    <w:lvl w:ilvl="0" w:tplc="24147F7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F7C2E3D"/>
    <w:multiLevelType w:val="hybridMultilevel"/>
    <w:tmpl w:val="9F60AC74"/>
    <w:lvl w:ilvl="0" w:tplc="24147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5A80657"/>
    <w:multiLevelType w:val="hybridMultilevel"/>
    <w:tmpl w:val="C730395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16"/>
  </w:num>
  <w:num w:numId="7">
    <w:abstractNumId w:val="19"/>
  </w:num>
  <w:num w:numId="8">
    <w:abstractNumId w:val="18"/>
  </w:num>
  <w:num w:numId="9">
    <w:abstractNumId w:val="13"/>
  </w:num>
  <w:num w:numId="10">
    <w:abstractNumId w:val="20"/>
  </w:num>
  <w:num w:numId="11">
    <w:abstractNumId w:val="9"/>
  </w:num>
  <w:num w:numId="12">
    <w:abstractNumId w:val="11"/>
  </w:num>
  <w:num w:numId="13">
    <w:abstractNumId w:val="15"/>
  </w:num>
  <w:num w:numId="14">
    <w:abstractNumId w:val="16"/>
  </w:num>
  <w:num w:numId="15">
    <w:abstractNumId w:val="5"/>
  </w:num>
  <w:num w:numId="16">
    <w:abstractNumId w:val="4"/>
  </w:num>
  <w:num w:numId="17">
    <w:abstractNumId w:val="3"/>
  </w:num>
  <w:num w:numId="18">
    <w:abstractNumId w:val="10"/>
  </w:num>
  <w:num w:numId="19">
    <w:abstractNumId w:val="6"/>
  </w:num>
  <w:num w:numId="20">
    <w:abstractNumId w:val="17"/>
  </w:num>
  <w:num w:numId="21">
    <w:abstractNumId w:val="12"/>
  </w:num>
  <w:num w:numId="22">
    <w:abstractNumId w:val="14"/>
  </w:num>
  <w:num w:numId="23">
    <w:abstractNumId w:val="2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formatting="1" w:enforcement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C22"/>
    <w:rsid w:val="000257D2"/>
    <w:rsid w:val="0006599A"/>
    <w:rsid w:val="000B52C7"/>
    <w:rsid w:val="00160A5A"/>
    <w:rsid w:val="0018139B"/>
    <w:rsid w:val="00184F26"/>
    <w:rsid w:val="001952CD"/>
    <w:rsid w:val="001C6CFE"/>
    <w:rsid w:val="001F70F5"/>
    <w:rsid w:val="002065DE"/>
    <w:rsid w:val="00207667"/>
    <w:rsid w:val="002D1E09"/>
    <w:rsid w:val="00326293"/>
    <w:rsid w:val="0035469D"/>
    <w:rsid w:val="00374396"/>
    <w:rsid w:val="003752CB"/>
    <w:rsid w:val="0039155F"/>
    <w:rsid w:val="004D1ACD"/>
    <w:rsid w:val="00566290"/>
    <w:rsid w:val="005F5592"/>
    <w:rsid w:val="0061144C"/>
    <w:rsid w:val="00644308"/>
    <w:rsid w:val="00651970"/>
    <w:rsid w:val="007122C8"/>
    <w:rsid w:val="0074311E"/>
    <w:rsid w:val="007460D5"/>
    <w:rsid w:val="007538A5"/>
    <w:rsid w:val="0079063A"/>
    <w:rsid w:val="007B59E9"/>
    <w:rsid w:val="007E2BC2"/>
    <w:rsid w:val="007E60A5"/>
    <w:rsid w:val="00814062"/>
    <w:rsid w:val="00816FB9"/>
    <w:rsid w:val="008236D1"/>
    <w:rsid w:val="008949E7"/>
    <w:rsid w:val="008E41AD"/>
    <w:rsid w:val="00911422"/>
    <w:rsid w:val="00913A40"/>
    <w:rsid w:val="00927F32"/>
    <w:rsid w:val="009378AF"/>
    <w:rsid w:val="00967874"/>
    <w:rsid w:val="00A17176"/>
    <w:rsid w:val="00A34E16"/>
    <w:rsid w:val="00A907BD"/>
    <w:rsid w:val="00AA79AA"/>
    <w:rsid w:val="00AC3906"/>
    <w:rsid w:val="00AE78E2"/>
    <w:rsid w:val="00AF12C2"/>
    <w:rsid w:val="00B64061"/>
    <w:rsid w:val="00B83C57"/>
    <w:rsid w:val="00B95DBF"/>
    <w:rsid w:val="00C62E4E"/>
    <w:rsid w:val="00CE785C"/>
    <w:rsid w:val="00E55C9C"/>
    <w:rsid w:val="00E85CDD"/>
    <w:rsid w:val="00EA57B9"/>
    <w:rsid w:val="00F30F74"/>
    <w:rsid w:val="00F36662"/>
    <w:rsid w:val="00F4421A"/>
    <w:rsid w:val="00F672D7"/>
    <w:rsid w:val="00F97E66"/>
    <w:rsid w:val="00FC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C8D95"/>
  <w15:chartTrackingRefBased/>
  <w15:docId w15:val="{B2ED9BDC-A1FC-4447-92B8-9E659DBB3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4"/>
    <w:lsdException w:name="List Number" w:uiPriority="4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3"/>
    <w:qFormat/>
    <w:pPr>
      <w:pBdr>
        <w:top w:val="single" w:sz="4" w:space="3" w:color="auto"/>
        <w:left w:val="single" w:sz="4" w:space="0" w:color="auto"/>
        <w:bottom w:val="single" w:sz="4" w:space="3" w:color="auto"/>
        <w:right w:val="single" w:sz="4" w:space="0" w:color="auto"/>
      </w:pBdr>
      <w:shd w:val="clear" w:color="auto" w:fill="404040" w:themeFill="text1" w:themeFillTint="BF"/>
      <w:spacing w:before="240" w:after="200"/>
      <w:jc w:val="center"/>
      <w:outlineLvl w:val="0"/>
    </w:pPr>
    <w:rPr>
      <w:rFonts w:asciiTheme="majorHAnsi" w:eastAsiaTheme="majorEastAsia" w:hAnsiTheme="majorHAnsi" w:cs="Times New Roman"/>
      <w:b/>
      <w:color w:val="FFFFFF" w:themeColor="background1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3"/>
    <w:semiHidden/>
    <w:unhideWhenUsed/>
    <w:qFormat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pPr>
      <w:keepNext/>
      <w:keepLines/>
      <w:spacing w:before="40" w:after="120"/>
      <w:outlineLvl w:val="2"/>
    </w:pPr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40" w:after="12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pPr>
      <w:keepNext/>
      <w:keepLines/>
      <w:spacing w:before="40" w:after="12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pPr>
      <w:keepNext/>
      <w:keepLines/>
      <w:spacing w:before="40" w:after="120"/>
      <w:outlineLvl w:val="5"/>
    </w:pPr>
    <w:rPr>
      <w:rFonts w:asciiTheme="majorHAnsi" w:eastAsiaTheme="majorEastAsia" w:hAnsiTheme="majorHAnsi" w:cstheme="majorBidi"/>
      <w:b/>
      <w:color w:val="404040" w:themeColor="text1" w:themeTint="B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pPr>
      <w:keepNext/>
      <w:keepLines/>
      <w:spacing w:before="40" w:after="12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pPr>
      <w:keepNext/>
      <w:keepLines/>
      <w:spacing w:before="40" w:after="120"/>
      <w:outlineLvl w:val="7"/>
    </w:pPr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pPr>
      <w:keepNext/>
      <w:keepLines/>
      <w:spacing w:before="40" w:after="12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4F81B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="Times New Roman"/>
      <w:b/>
      <w:color w:val="FFFFFF" w:themeColor="background1"/>
      <w:sz w:val="24"/>
      <w:szCs w:val="24"/>
      <w:shd w:val="clear" w:color="auto" w:fill="404040" w:themeFill="text1" w:themeFillTint="BF"/>
      <w:lang w:eastAsia="en-US"/>
    </w:rPr>
  </w:style>
  <w:style w:type="paragraph" w:styleId="Title">
    <w:name w:val="Title"/>
    <w:basedOn w:val="Normal"/>
    <w:link w:val="TitleChar"/>
    <w:uiPriority w:val="2"/>
    <w:qFormat/>
    <w:pPr>
      <w:spacing w:before="200"/>
      <w:contextualSpacing/>
    </w:pPr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2"/>
    <w:rPr>
      <w:rFonts w:asciiTheme="majorHAnsi" w:eastAsiaTheme="majorEastAsia" w:hAnsiTheme="majorHAnsi" w:cstheme="majorBidi"/>
      <w:b/>
      <w:kern w:val="28"/>
      <w:sz w:val="28"/>
      <w:szCs w:val="56"/>
      <w:lang w:eastAsia="en-US"/>
    </w:rPr>
  </w:style>
  <w:style w:type="paragraph" w:customStyle="1" w:styleId="CompanyName">
    <w:name w:val="Company Name"/>
    <w:basedOn w:val="Normal"/>
    <w:uiPriority w:val="1"/>
    <w:qFormat/>
    <w:pPr>
      <w:jc w:val="right"/>
    </w:pPr>
    <w:rPr>
      <w:rFonts w:eastAsia="Times New Roman" w:cs="Times New Roman"/>
      <w:b/>
      <w:color w:val="595959" w:themeColor="text1" w:themeTint="A6"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Number">
    <w:name w:val="List Number"/>
    <w:basedOn w:val="Normal"/>
    <w:uiPriority w:val="4"/>
    <w:pPr>
      <w:numPr>
        <w:numId w:val="3"/>
      </w:numPr>
      <w:spacing w:after="24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Light">
    <w:name w:val="Grid Table Light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basedOn w:val="DefaultParagraphFont"/>
    <w:link w:val="Heading2"/>
    <w:uiPriority w:val="3"/>
    <w:semiHidden/>
    <w:rPr>
      <w:rFonts w:asciiTheme="majorHAnsi" w:eastAsiaTheme="majorEastAsia" w:hAnsiTheme="majorHAnsi" w:cstheme="majorBidi"/>
      <w:color w:val="404040" w:themeColor="text1" w:themeTint="BF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3"/>
    <w:semiHidden/>
    <w:rPr>
      <w:rFonts w:asciiTheme="majorHAnsi" w:eastAsiaTheme="majorEastAsia" w:hAnsiTheme="majorHAnsi" w:cstheme="majorBidi"/>
      <w:b/>
      <w:color w:val="404040" w:themeColor="text1" w:themeTint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5Char">
    <w:name w:val="Heading 5 Char"/>
    <w:basedOn w:val="DefaultParagraphFont"/>
    <w:link w:val="Heading5"/>
    <w:uiPriority w:val="3"/>
    <w:semiHidden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Pr>
      <w:rFonts w:asciiTheme="majorHAnsi" w:eastAsiaTheme="majorEastAsia" w:hAnsiTheme="majorHAnsi" w:cstheme="majorBidi"/>
      <w:b/>
      <w:color w:val="404040" w:themeColor="text1" w:themeTint="BF"/>
    </w:rPr>
  </w:style>
  <w:style w:type="character" w:customStyle="1" w:styleId="Heading7Char">
    <w:name w:val="Heading 7 Char"/>
    <w:basedOn w:val="DefaultParagraphFont"/>
    <w:link w:val="Heading7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3"/>
    <w:semiHidden/>
    <w:rPr>
      <w:rFonts w:asciiTheme="majorHAnsi" w:eastAsiaTheme="majorEastAsia" w:hAnsiTheme="majorHAnsi" w:cstheme="majorBidi"/>
      <w:color w:val="404040" w:themeColor="text1" w:themeTint="BF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Pr>
      <w:rFonts w:asciiTheme="majorHAnsi" w:eastAsiaTheme="majorEastAsia" w:hAnsiTheme="majorHAnsi" w:cstheme="majorBidi"/>
      <w:i/>
      <w:iCs/>
      <w:color w:val="404040" w:themeColor="text1" w:themeTint="BF"/>
      <w:sz w:val="18"/>
      <w:szCs w:val="21"/>
    </w:rPr>
  </w:style>
  <w:style w:type="character" w:styleId="Hyperlink">
    <w:name w:val="Hyperlink"/>
    <w:basedOn w:val="DefaultParagraphFont"/>
    <w:uiPriority w:val="99"/>
    <w:unhideWhenUsed/>
    <w:rsid w:val="001C6CF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1144C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table" w:styleId="TableGrid">
    <w:name w:val="Table Grid"/>
    <w:basedOn w:val="TableNormal"/>
    <w:uiPriority w:val="39"/>
    <w:rsid w:val="00753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D1E09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52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52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therine.eschle@strath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gs00106\AppData\Roaming\Microsoft\Templates\Employee%20referral%20form.dotx" TargetMode="External"/></Relationships>
</file>

<file path=word/theme/theme1.xml><?xml version="1.0" encoding="utf-8"?>
<a:theme xmlns:a="http://schemas.openxmlformats.org/drawingml/2006/main" name="Employee Referral For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38155-7FF9-4641-B052-6AFE43386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referral form</Template>
  <TotalTime>1</TotalTime>
  <Pages>4</Pages>
  <Words>561</Words>
  <Characters>3199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FTGS EXECUTIVE NOMINATIONS FORM 2018</dc:subject>
  <dc:creator>UOS</dc:creator>
  <cp:keywords/>
  <dc:description/>
  <cp:lastModifiedBy>Catherine Eschle</cp:lastModifiedBy>
  <cp:revision>4</cp:revision>
  <dcterms:created xsi:type="dcterms:W3CDTF">2019-10-31T19:32:00Z</dcterms:created>
  <dcterms:modified xsi:type="dcterms:W3CDTF">2019-11-05T22:45:00Z</dcterms:modified>
</cp:coreProperties>
</file>